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ECE" w:rsidRDefault="00F33ECE" w:rsidP="00F33ECE">
      <w:pPr>
        <w:jc w:val="right"/>
        <w:rPr>
          <w:rFonts w:cs="David" w:hint="cs"/>
          <w:rtl/>
        </w:rPr>
      </w:pPr>
    </w:p>
    <w:tbl>
      <w:tblPr>
        <w:tblpPr w:leftFromText="180" w:rightFromText="180" w:horzAnchor="margin" w:tblpY="558"/>
        <w:bidiVisual/>
        <w:tblW w:w="2573" w:type="dxa"/>
        <w:tblCellMar>
          <w:left w:w="28" w:type="dxa"/>
          <w:right w:w="28" w:type="dxa"/>
        </w:tblCellMar>
        <w:tblLook w:val="01E0"/>
      </w:tblPr>
      <w:tblGrid>
        <w:gridCol w:w="900"/>
        <w:gridCol w:w="1673"/>
      </w:tblGrid>
      <w:tr w:rsidR="006737A4" w:rsidRPr="003C0637" w:rsidTr="003C0637">
        <w:tc>
          <w:tcPr>
            <w:tcW w:w="900" w:type="dxa"/>
          </w:tcPr>
          <w:p w:rsidR="006737A4" w:rsidRPr="003C0637" w:rsidRDefault="001F7048" w:rsidP="003C0637">
            <w:pPr>
              <w:rPr>
                <w:rFonts w:cs="David" w:hint="cs"/>
                <w:rtl/>
              </w:rPr>
            </w:pPr>
            <w:r w:rsidRPr="003C0637">
              <w:rPr>
                <w:rFonts w:cs="David" w:hint="cs"/>
                <w:rtl/>
              </w:rPr>
              <w:t>ירושלים,</w:t>
            </w:r>
          </w:p>
        </w:tc>
        <w:tc>
          <w:tcPr>
            <w:tcW w:w="1673" w:type="dxa"/>
          </w:tcPr>
          <w:p w:rsidR="006737A4" w:rsidRPr="003C0637" w:rsidRDefault="006737A4" w:rsidP="003C0637">
            <w:pPr>
              <w:rPr>
                <w:rFonts w:cs="David" w:hint="cs"/>
                <w:rtl/>
              </w:rPr>
            </w:pPr>
            <w:r w:rsidRPr="003C0637">
              <w:rPr>
                <w:rFonts w:cs="David"/>
                <w:rtl/>
              </w:rPr>
              <w:fldChar w:fldCharType="begin"/>
            </w:r>
            <w:r w:rsidRPr="003C0637">
              <w:rPr>
                <w:rFonts w:cs="David"/>
                <w:rtl/>
              </w:rPr>
              <w:instrText xml:space="preserve"> </w:instrText>
            </w:r>
            <w:r w:rsidRPr="003C0637">
              <w:rPr>
                <w:rFonts w:cs="David" w:hint="cs"/>
              </w:rPr>
              <w:instrText>CREATEDATE  \@ "d MMMM, yyyy" \h  \* MERGEFORMAT</w:instrText>
            </w:r>
            <w:r w:rsidRPr="003C0637">
              <w:rPr>
                <w:rFonts w:cs="David"/>
                <w:rtl/>
              </w:rPr>
              <w:instrText xml:space="preserve"> </w:instrText>
            </w:r>
            <w:r w:rsidRPr="003C0637">
              <w:rPr>
                <w:rFonts w:cs="David"/>
                <w:rtl/>
              </w:rPr>
              <w:fldChar w:fldCharType="separate"/>
            </w:r>
            <w:r w:rsidR="00F57795" w:rsidRPr="003C0637">
              <w:rPr>
                <w:rFonts w:cs="David"/>
                <w:noProof/>
                <w:rtl/>
              </w:rPr>
              <w:t>‏כ"א חשון, תש"ע</w:t>
            </w:r>
            <w:r w:rsidRPr="003C0637">
              <w:rPr>
                <w:rFonts w:cs="David"/>
                <w:rtl/>
              </w:rPr>
              <w:fldChar w:fldCharType="end"/>
            </w:r>
          </w:p>
        </w:tc>
      </w:tr>
      <w:tr w:rsidR="006737A4" w:rsidRPr="003C0637" w:rsidTr="003C0637">
        <w:tc>
          <w:tcPr>
            <w:tcW w:w="900" w:type="dxa"/>
          </w:tcPr>
          <w:p w:rsidR="006737A4" w:rsidRPr="003C0637" w:rsidRDefault="006737A4" w:rsidP="003C0637">
            <w:pPr>
              <w:rPr>
                <w:rFonts w:cs="David" w:hint="cs"/>
                <w:rtl/>
              </w:rPr>
            </w:pPr>
          </w:p>
        </w:tc>
        <w:tc>
          <w:tcPr>
            <w:tcW w:w="1673" w:type="dxa"/>
          </w:tcPr>
          <w:p w:rsidR="006737A4" w:rsidRPr="003C0637" w:rsidRDefault="006737A4" w:rsidP="003C0637">
            <w:pPr>
              <w:rPr>
                <w:rFonts w:cs="David" w:hint="cs"/>
                <w:noProof/>
                <w:rtl/>
              </w:rPr>
            </w:pPr>
            <w:r w:rsidRPr="003C0637">
              <w:rPr>
                <w:rFonts w:cs="David"/>
                <w:noProof/>
                <w:rtl/>
              </w:rPr>
              <w:fldChar w:fldCharType="begin"/>
            </w:r>
            <w:r w:rsidRPr="003C0637">
              <w:rPr>
                <w:rFonts w:cs="David"/>
                <w:noProof/>
                <w:rtl/>
              </w:rPr>
              <w:instrText xml:space="preserve"> </w:instrText>
            </w:r>
            <w:r w:rsidRPr="003C0637">
              <w:rPr>
                <w:rFonts w:cs="David" w:hint="cs"/>
                <w:noProof/>
              </w:rPr>
              <w:instrText>CREATEDATE  \@ "d MMMM, yyyy"  \* MERGEFORMAT</w:instrText>
            </w:r>
            <w:r w:rsidRPr="003C0637">
              <w:rPr>
                <w:rFonts w:cs="David"/>
                <w:noProof/>
                <w:rtl/>
              </w:rPr>
              <w:instrText xml:space="preserve"> </w:instrText>
            </w:r>
            <w:r w:rsidRPr="003C0637">
              <w:rPr>
                <w:rFonts w:cs="David"/>
                <w:noProof/>
                <w:rtl/>
              </w:rPr>
              <w:fldChar w:fldCharType="separate"/>
            </w:r>
            <w:r w:rsidR="00F57795" w:rsidRPr="003C0637">
              <w:rPr>
                <w:rFonts w:cs="David"/>
                <w:noProof/>
                <w:rtl/>
              </w:rPr>
              <w:t>‏8 נובמבר, 2009</w:t>
            </w:r>
            <w:r w:rsidRPr="003C0637">
              <w:rPr>
                <w:rFonts w:cs="David"/>
                <w:noProof/>
                <w:rtl/>
              </w:rPr>
              <w:fldChar w:fldCharType="end"/>
            </w:r>
          </w:p>
        </w:tc>
      </w:tr>
      <w:tr w:rsidR="006737A4" w:rsidRPr="003C0637" w:rsidTr="003C0637">
        <w:tc>
          <w:tcPr>
            <w:tcW w:w="900" w:type="dxa"/>
          </w:tcPr>
          <w:p w:rsidR="006737A4" w:rsidRPr="003C0637" w:rsidRDefault="006737A4" w:rsidP="003C0637">
            <w:pPr>
              <w:rPr>
                <w:rFonts w:cs="David" w:hint="cs"/>
                <w:b/>
                <w:bCs/>
                <w:rtl/>
              </w:rPr>
            </w:pPr>
            <w:r w:rsidRPr="003C0637">
              <w:rPr>
                <w:rFonts w:cs="David" w:hint="cs"/>
                <w:b/>
                <w:bCs/>
                <w:noProof/>
                <w:rtl/>
              </w:rPr>
              <w:t>סיווג:</w:t>
            </w:r>
          </w:p>
        </w:tc>
        <w:tc>
          <w:tcPr>
            <w:tcW w:w="1673" w:type="dxa"/>
          </w:tcPr>
          <w:p w:rsidR="006737A4" w:rsidRPr="003C0637" w:rsidRDefault="006737A4" w:rsidP="003C0637">
            <w:pPr>
              <w:rPr>
                <w:rFonts w:cs="David" w:hint="cs"/>
                <w:b/>
                <w:bCs/>
                <w:rtl/>
              </w:rPr>
            </w:pPr>
            <w:r w:rsidRPr="003C0637">
              <w:rPr>
                <w:rFonts w:cs="David" w:hint="cs"/>
                <w:b/>
                <w:bCs/>
                <w:rtl/>
              </w:rPr>
              <w:t>בלמ"ס</w:t>
            </w:r>
          </w:p>
        </w:tc>
      </w:tr>
    </w:tbl>
    <w:p w:rsidR="00ED0F34" w:rsidRPr="00ED676A" w:rsidRDefault="00ED0F34" w:rsidP="00ED0F34">
      <w:pPr>
        <w:jc w:val="both"/>
        <w:rPr>
          <w:rFonts w:cs="David"/>
          <w:rtl/>
        </w:rPr>
      </w:pPr>
    </w:p>
    <w:p w:rsidR="00ED0F34" w:rsidRDefault="00ED0F34" w:rsidP="00ED0F34">
      <w:pPr>
        <w:jc w:val="both"/>
        <w:rPr>
          <w:rFonts w:hint="cs"/>
          <w:rtl/>
        </w:rPr>
      </w:pPr>
    </w:p>
    <w:p w:rsidR="00731958" w:rsidRDefault="00731958" w:rsidP="00F33ECE">
      <w:pPr>
        <w:rPr>
          <w:rFonts w:cs="David" w:hint="cs"/>
          <w:b/>
          <w:bCs/>
          <w:rtl/>
        </w:rPr>
      </w:pPr>
    </w:p>
    <w:p w:rsidR="00175496" w:rsidRDefault="00175496" w:rsidP="006737A4">
      <w:pPr>
        <w:ind w:left="177"/>
        <w:rPr>
          <w:rFonts w:cs="David" w:hint="cs"/>
          <w:b/>
          <w:bCs/>
          <w:rtl/>
        </w:rPr>
      </w:pPr>
    </w:p>
    <w:p w:rsidR="000E3FFE" w:rsidRDefault="000E3FFE" w:rsidP="000E3FFE">
      <w:pPr>
        <w:ind w:left="177"/>
        <w:rPr>
          <w:rFonts w:cs="David" w:hint="cs"/>
          <w:b/>
          <w:bCs/>
          <w:rtl/>
        </w:rPr>
      </w:pPr>
    </w:p>
    <w:p w:rsidR="00815D27" w:rsidRPr="003046FB" w:rsidRDefault="00815D27" w:rsidP="00A82B3B">
      <w:pPr>
        <w:ind w:left="177"/>
        <w:rPr>
          <w:rFonts w:cs="David" w:hint="cs"/>
          <w:b/>
          <w:bCs/>
          <w:sz w:val="28"/>
          <w:szCs w:val="28"/>
          <w:rtl/>
        </w:rPr>
      </w:pPr>
      <w:r w:rsidRPr="003046FB">
        <w:rPr>
          <w:rFonts w:cs="David" w:hint="cs"/>
          <w:b/>
          <w:bCs/>
          <w:sz w:val="28"/>
          <w:szCs w:val="28"/>
          <w:rtl/>
        </w:rPr>
        <w:t xml:space="preserve">אל: </w:t>
      </w:r>
      <w:r w:rsidR="00F57795">
        <w:rPr>
          <w:rFonts w:cs="David" w:hint="cs"/>
          <w:b/>
          <w:bCs/>
          <w:sz w:val="28"/>
          <w:szCs w:val="28"/>
          <w:rtl/>
        </w:rPr>
        <w:t>משרד רה"מ - ועדת מכרזים לענייני ענ"א (לפרסום)</w:t>
      </w:r>
    </w:p>
    <w:p w:rsidR="00815D27" w:rsidRDefault="00815D27" w:rsidP="00815D27">
      <w:pPr>
        <w:rPr>
          <w:rFonts w:cs="David" w:hint="cs"/>
          <w:b/>
          <w:bCs/>
          <w:rtl/>
        </w:rPr>
      </w:pPr>
    </w:p>
    <w:p w:rsidR="00A82B3B" w:rsidRPr="00E71D3E" w:rsidRDefault="00A82B3B" w:rsidP="00815D27">
      <w:pPr>
        <w:rPr>
          <w:rFonts w:cs="David" w:hint="cs"/>
          <w:b/>
          <w:bCs/>
          <w:rtl/>
        </w:rPr>
      </w:pPr>
    </w:p>
    <w:p w:rsidR="00A82B3B" w:rsidRPr="003046FB" w:rsidRDefault="00A82B3B" w:rsidP="00A82B3B">
      <w:pPr>
        <w:ind w:left="177"/>
        <w:rPr>
          <w:rFonts w:cs="David" w:hint="cs"/>
          <w:b/>
          <w:bCs/>
          <w:sz w:val="28"/>
          <w:szCs w:val="28"/>
          <w:rtl/>
        </w:rPr>
      </w:pPr>
      <w:r>
        <w:rPr>
          <w:rFonts w:cs="David" w:hint="cs"/>
          <w:b/>
          <w:bCs/>
          <w:sz w:val="28"/>
          <w:szCs w:val="28"/>
          <w:rtl/>
        </w:rPr>
        <w:t>מאת</w:t>
      </w:r>
      <w:r w:rsidRPr="003046FB">
        <w:rPr>
          <w:rFonts w:cs="David" w:hint="cs"/>
          <w:b/>
          <w:bCs/>
          <w:sz w:val="28"/>
          <w:szCs w:val="28"/>
          <w:rtl/>
        </w:rPr>
        <w:t xml:space="preserve">: </w:t>
      </w:r>
      <w:r w:rsidR="00F57795">
        <w:rPr>
          <w:rFonts w:cs="David" w:hint="cs"/>
          <w:b/>
          <w:bCs/>
          <w:sz w:val="28"/>
          <w:szCs w:val="28"/>
          <w:rtl/>
        </w:rPr>
        <w:t>ראש תחום משתמשים ויישומים</w:t>
      </w:r>
    </w:p>
    <w:p w:rsidR="00C71C87" w:rsidRPr="007C2269" w:rsidRDefault="00C71C87" w:rsidP="00815D27">
      <w:pPr>
        <w:rPr>
          <w:rFonts w:cs="David" w:hint="cs"/>
          <w:rtl/>
        </w:rPr>
      </w:pPr>
    </w:p>
    <w:p w:rsidR="00A82B3B" w:rsidRPr="006B5E2D" w:rsidRDefault="00A82B3B" w:rsidP="00175496">
      <w:pPr>
        <w:jc w:val="center"/>
        <w:rPr>
          <w:rFonts w:cs="David"/>
          <w:sz w:val="32"/>
          <w:szCs w:val="32"/>
          <w:rtl/>
        </w:rPr>
      </w:pPr>
    </w:p>
    <w:p w:rsidR="00815D27" w:rsidRPr="006B5E2D" w:rsidRDefault="00815D27" w:rsidP="009F5D09">
      <w:pPr>
        <w:jc w:val="center"/>
        <w:rPr>
          <w:rFonts w:cs="David" w:hint="cs"/>
          <w:b/>
          <w:bCs/>
          <w:sz w:val="32"/>
          <w:szCs w:val="32"/>
          <w:u w:val="single"/>
          <w:rtl/>
        </w:rPr>
      </w:pPr>
      <w:r w:rsidRPr="006B5E2D">
        <w:rPr>
          <w:rFonts w:cs="David" w:hint="cs"/>
          <w:sz w:val="32"/>
          <w:szCs w:val="32"/>
          <w:rtl/>
        </w:rPr>
        <w:t>הנדון:</w:t>
      </w:r>
      <w:r w:rsidRPr="006B5E2D">
        <w:rPr>
          <w:rFonts w:cs="David" w:hint="cs"/>
          <w:b/>
          <w:bCs/>
          <w:sz w:val="32"/>
          <w:szCs w:val="32"/>
          <w:rtl/>
        </w:rPr>
        <w:t xml:space="preserve"> </w:t>
      </w:r>
      <w:fldSimple w:instr=" TITLE   \* MERGEFORMAT ">
        <w:r w:rsidR="00F57795">
          <w:rPr>
            <w:rFonts w:cs="David" w:hint="cs"/>
            <w:b/>
            <w:bCs/>
            <w:sz w:val="32"/>
            <w:szCs w:val="32"/>
            <w:u w:val="single"/>
            <w:rtl/>
          </w:rPr>
          <w:t xml:space="preserve">יישום </w:t>
        </w:r>
        <w:r w:rsidR="00F57795">
          <w:rPr>
            <w:rFonts w:cs="David" w:hint="cs"/>
            <w:b/>
            <w:bCs/>
            <w:sz w:val="32"/>
            <w:szCs w:val="32"/>
            <w:u w:val="single"/>
          </w:rPr>
          <w:t>OCR</w:t>
        </w:r>
        <w:r w:rsidR="00F57795">
          <w:rPr>
            <w:rFonts w:cs="David" w:hint="cs"/>
            <w:b/>
            <w:bCs/>
            <w:sz w:val="32"/>
            <w:szCs w:val="32"/>
            <w:u w:val="single"/>
            <w:rtl/>
          </w:rPr>
          <w:t xml:space="preserve"> של ליגטורה</w:t>
        </w:r>
        <w:r w:rsidR="009F5D09">
          <w:rPr>
            <w:rFonts w:cs="David" w:hint="cs"/>
            <w:b/>
            <w:bCs/>
            <w:sz w:val="32"/>
            <w:szCs w:val="32"/>
            <w:u w:val="single"/>
            <w:rtl/>
          </w:rPr>
          <w:t xml:space="preserve"> (</w:t>
        </w:r>
        <w:r w:rsidR="009F5D09">
          <w:rPr>
            <w:rFonts w:cs="David"/>
            <w:b/>
            <w:bCs/>
            <w:sz w:val="32"/>
            <w:szCs w:val="32"/>
            <w:u w:val="single"/>
          </w:rPr>
          <w:t>Ligature</w:t>
        </w:r>
        <w:r w:rsidR="009F5D09">
          <w:rPr>
            <w:rFonts w:cs="David" w:hint="cs"/>
            <w:b/>
            <w:bCs/>
            <w:sz w:val="32"/>
            <w:szCs w:val="32"/>
            <w:u w:val="single"/>
            <w:rtl/>
          </w:rPr>
          <w:t>)</w:t>
        </w:r>
        <w:r w:rsidR="00F57795">
          <w:rPr>
            <w:rFonts w:cs="David" w:hint="cs"/>
            <w:b/>
            <w:bCs/>
            <w:sz w:val="32"/>
            <w:szCs w:val="32"/>
            <w:u w:val="single"/>
            <w:rtl/>
          </w:rPr>
          <w:t xml:space="preserve"> - ספק יחיד </w:t>
        </w:r>
        <w:r w:rsidR="009F5D09">
          <w:rPr>
            <w:rFonts w:cs="David" w:hint="cs"/>
            <w:b/>
            <w:bCs/>
            <w:sz w:val="32"/>
            <w:szCs w:val="32"/>
            <w:u w:val="single"/>
            <w:rtl/>
          </w:rPr>
          <w:t>לצורכי המשרד</w:t>
        </w:r>
      </w:fldSimple>
      <w:r w:rsidR="00F57795">
        <w:rPr>
          <w:rFonts w:cs="David" w:hint="cs"/>
          <w:b/>
          <w:bCs/>
          <w:sz w:val="32"/>
          <w:szCs w:val="32"/>
          <w:u w:val="single"/>
          <w:rtl/>
        </w:rPr>
        <w:t xml:space="preserve"> </w:t>
      </w:r>
    </w:p>
    <w:p w:rsidR="00815D27" w:rsidRDefault="00815D27" w:rsidP="007D461E">
      <w:pPr>
        <w:jc w:val="center"/>
        <w:rPr>
          <w:rFonts w:cs="David" w:hint="cs"/>
          <w:color w:val="FF0000"/>
          <w:rtl/>
        </w:rPr>
      </w:pPr>
    </w:p>
    <w:p w:rsidR="00731958" w:rsidRPr="00F33ECE" w:rsidRDefault="00731958" w:rsidP="007D461E">
      <w:pPr>
        <w:jc w:val="center"/>
        <w:rPr>
          <w:rFonts w:cs="David" w:hint="cs"/>
          <w:color w:val="FF0000"/>
          <w:rtl/>
        </w:rPr>
      </w:pPr>
    </w:p>
    <w:p w:rsidR="00F57795" w:rsidRDefault="003F46EA" w:rsidP="00E843A4">
      <w:pPr>
        <w:numPr>
          <w:ilvl w:val="0"/>
          <w:numId w:val="2"/>
        </w:numPr>
        <w:tabs>
          <w:tab w:val="num" w:pos="537"/>
        </w:tabs>
        <w:spacing w:before="120" w:line="360" w:lineRule="exact"/>
        <w:ind w:left="538" w:right="181" w:hanging="357"/>
        <w:jc w:val="both"/>
        <w:rPr>
          <w:rFonts w:cs="David" w:hint="cs"/>
          <w:sz w:val="28"/>
          <w:szCs w:val="28"/>
        </w:rPr>
      </w:pPr>
      <w:r>
        <w:rPr>
          <w:rFonts w:cs="David" w:hint="cs"/>
          <w:sz w:val="28"/>
          <w:szCs w:val="28"/>
          <w:rtl/>
        </w:rPr>
        <w:t xml:space="preserve">בנובמבר 2004 רכש </w:t>
      </w:r>
      <w:r w:rsidR="00F57795">
        <w:rPr>
          <w:rFonts w:cs="David" w:hint="cs"/>
          <w:sz w:val="28"/>
          <w:szCs w:val="28"/>
          <w:rtl/>
        </w:rPr>
        <w:t xml:space="preserve">משרד ראש הממשלה רישיונות תוכנה של </w:t>
      </w:r>
      <w:r w:rsidR="004228FD">
        <w:rPr>
          <w:rFonts w:cs="David" w:hint="cs"/>
          <w:sz w:val="28"/>
          <w:szCs w:val="28"/>
          <w:rtl/>
        </w:rPr>
        <w:t>ה</w:t>
      </w:r>
      <w:r w:rsidR="00F57795">
        <w:rPr>
          <w:rFonts w:cs="David" w:hint="cs"/>
          <w:sz w:val="28"/>
          <w:szCs w:val="28"/>
          <w:rtl/>
        </w:rPr>
        <w:t xml:space="preserve">יישום </w:t>
      </w:r>
      <w:r w:rsidR="004228FD">
        <w:rPr>
          <w:rFonts w:cs="David" w:hint="cs"/>
          <w:sz w:val="28"/>
          <w:szCs w:val="28"/>
          <w:rtl/>
        </w:rPr>
        <w:t xml:space="preserve">לזיהוי </w:t>
      </w:r>
      <w:r w:rsidR="00F57795">
        <w:rPr>
          <w:rFonts w:cs="David" w:hint="cs"/>
          <w:sz w:val="28"/>
          <w:szCs w:val="28"/>
          <w:rtl/>
        </w:rPr>
        <w:t xml:space="preserve">תווים </w:t>
      </w:r>
      <w:r w:rsidR="004228FD">
        <w:rPr>
          <w:rFonts w:cs="David" w:hint="cs"/>
          <w:sz w:val="28"/>
          <w:szCs w:val="28"/>
          <w:rtl/>
        </w:rPr>
        <w:t xml:space="preserve">אופטי </w:t>
      </w:r>
      <w:r w:rsidR="00F57795">
        <w:rPr>
          <w:rFonts w:cs="David" w:hint="cs"/>
          <w:sz w:val="28"/>
          <w:szCs w:val="28"/>
          <w:rtl/>
        </w:rPr>
        <w:t>(</w:t>
      </w:r>
      <w:r w:rsidR="00F57795">
        <w:rPr>
          <w:rFonts w:cs="David" w:hint="cs"/>
          <w:sz w:val="28"/>
          <w:szCs w:val="28"/>
        </w:rPr>
        <w:t>OCR</w:t>
      </w:r>
      <w:r w:rsidR="00F57795">
        <w:rPr>
          <w:rFonts w:cs="David" w:hint="cs"/>
          <w:sz w:val="28"/>
          <w:szCs w:val="28"/>
          <w:rtl/>
        </w:rPr>
        <w:t xml:space="preserve">) של </w:t>
      </w:r>
      <w:r w:rsidR="009F5D09">
        <w:rPr>
          <w:rFonts w:cs="David" w:hint="cs"/>
          <w:sz w:val="28"/>
          <w:szCs w:val="28"/>
          <w:rtl/>
        </w:rPr>
        <w:t>ה</w:t>
      </w:r>
      <w:r w:rsidR="00F57795">
        <w:rPr>
          <w:rFonts w:cs="David" w:hint="cs"/>
          <w:sz w:val="28"/>
          <w:szCs w:val="28"/>
          <w:rtl/>
        </w:rPr>
        <w:t>חבר</w:t>
      </w:r>
      <w:r w:rsidR="009F5D09">
        <w:rPr>
          <w:rFonts w:cs="David" w:hint="cs"/>
          <w:sz w:val="28"/>
          <w:szCs w:val="28"/>
          <w:rtl/>
        </w:rPr>
        <w:t>ה</w:t>
      </w:r>
      <w:r w:rsidR="00F57795">
        <w:rPr>
          <w:rFonts w:cs="David" w:hint="cs"/>
          <w:sz w:val="28"/>
          <w:szCs w:val="28"/>
          <w:rtl/>
        </w:rPr>
        <w:t xml:space="preserve"> </w:t>
      </w:r>
      <w:r w:rsidR="009F5D09">
        <w:rPr>
          <w:rFonts w:cs="David" w:hint="cs"/>
          <w:sz w:val="28"/>
          <w:szCs w:val="28"/>
          <w:rtl/>
        </w:rPr>
        <w:t xml:space="preserve">הישראלית </w:t>
      </w:r>
      <w:r w:rsidR="00F57795">
        <w:rPr>
          <w:rFonts w:cs="David" w:hint="cs"/>
          <w:sz w:val="28"/>
          <w:szCs w:val="28"/>
          <w:rtl/>
        </w:rPr>
        <w:t>ליגטורה</w:t>
      </w:r>
      <w:r>
        <w:rPr>
          <w:rFonts w:cs="David" w:hint="cs"/>
          <w:sz w:val="28"/>
          <w:szCs w:val="28"/>
          <w:rtl/>
        </w:rPr>
        <w:t xml:space="preserve"> בע"מ</w:t>
      </w:r>
      <w:r w:rsidR="00F57795">
        <w:rPr>
          <w:rFonts w:cs="David" w:hint="cs"/>
          <w:sz w:val="28"/>
          <w:szCs w:val="28"/>
          <w:rtl/>
        </w:rPr>
        <w:t xml:space="preserve"> </w:t>
      </w:r>
      <w:r w:rsidR="009F5D09">
        <w:rPr>
          <w:rFonts w:cs="David" w:hint="cs"/>
          <w:sz w:val="28"/>
          <w:szCs w:val="28"/>
          <w:rtl/>
        </w:rPr>
        <w:t>(</w:t>
      </w:r>
      <w:r w:rsidR="009F5D09" w:rsidRPr="009F5D09">
        <w:rPr>
          <w:rFonts w:cs="David"/>
          <w:sz w:val="28"/>
          <w:szCs w:val="28"/>
        </w:rPr>
        <w:t>Ligature Ltd.</w:t>
      </w:r>
      <w:r w:rsidR="009F5D09">
        <w:rPr>
          <w:rFonts w:cs="David" w:hint="cs"/>
          <w:sz w:val="28"/>
          <w:szCs w:val="28"/>
          <w:rtl/>
        </w:rPr>
        <w:t>)</w:t>
      </w:r>
      <w:r w:rsidR="00F57795">
        <w:rPr>
          <w:rFonts w:cs="David" w:hint="cs"/>
          <w:sz w:val="28"/>
          <w:szCs w:val="28"/>
          <w:rtl/>
        </w:rPr>
        <w:t>. ה</w:t>
      </w:r>
      <w:r>
        <w:rPr>
          <w:rFonts w:cs="David" w:hint="cs"/>
          <w:sz w:val="28"/>
          <w:szCs w:val="28"/>
          <w:rtl/>
        </w:rPr>
        <w:t>יישום</w:t>
      </w:r>
      <w:r w:rsidR="00F57795">
        <w:rPr>
          <w:rFonts w:cs="David" w:hint="cs"/>
          <w:sz w:val="28"/>
          <w:szCs w:val="28"/>
          <w:rtl/>
        </w:rPr>
        <w:t xml:space="preserve"> </w:t>
      </w:r>
      <w:r w:rsidR="00F57795" w:rsidRPr="00F57795">
        <w:rPr>
          <w:rFonts w:cs="David" w:hint="cs"/>
          <w:sz w:val="28"/>
          <w:szCs w:val="28"/>
          <w:rtl/>
        </w:rPr>
        <w:t>הופ</w:t>
      </w:r>
      <w:r>
        <w:rPr>
          <w:rFonts w:cs="David" w:hint="cs"/>
          <w:sz w:val="28"/>
          <w:szCs w:val="28"/>
          <w:rtl/>
        </w:rPr>
        <w:t>ך</w:t>
      </w:r>
      <w:r w:rsidR="00F57795" w:rsidRPr="00F57795">
        <w:rPr>
          <w:rFonts w:cs="David" w:hint="cs"/>
          <w:sz w:val="28"/>
          <w:szCs w:val="28"/>
          <w:rtl/>
        </w:rPr>
        <w:t xml:space="preserve"> ק</w:t>
      </w:r>
      <w:r w:rsidR="00F57795">
        <w:rPr>
          <w:rFonts w:cs="David" w:hint="cs"/>
          <w:sz w:val="28"/>
          <w:szCs w:val="28"/>
          <w:rtl/>
        </w:rPr>
        <w:t>ו</w:t>
      </w:r>
      <w:r w:rsidR="00F57795" w:rsidRPr="00F57795">
        <w:rPr>
          <w:rFonts w:cs="David" w:hint="cs"/>
          <w:sz w:val="28"/>
          <w:szCs w:val="28"/>
          <w:rtl/>
        </w:rPr>
        <w:t>בצי תמונה (</w:t>
      </w:r>
      <w:r w:rsidR="00F57795">
        <w:rPr>
          <w:rFonts w:cs="David" w:hint="cs"/>
          <w:sz w:val="28"/>
          <w:szCs w:val="28"/>
          <w:rtl/>
        </w:rPr>
        <w:t>מסריקה</w:t>
      </w:r>
      <w:r w:rsidR="00F57795" w:rsidRPr="00F57795">
        <w:rPr>
          <w:rFonts w:cs="David" w:hint="cs"/>
          <w:sz w:val="28"/>
          <w:szCs w:val="28"/>
          <w:rtl/>
        </w:rPr>
        <w:t>/</w:t>
      </w:r>
      <w:r>
        <w:rPr>
          <w:rFonts w:cs="David" w:hint="cs"/>
          <w:sz w:val="28"/>
          <w:szCs w:val="28"/>
          <w:rtl/>
        </w:rPr>
        <w:t>מ</w:t>
      </w:r>
      <w:r w:rsidR="00F57795" w:rsidRPr="00F57795">
        <w:rPr>
          <w:rFonts w:cs="David" w:hint="cs"/>
          <w:sz w:val="28"/>
          <w:szCs w:val="28"/>
          <w:rtl/>
        </w:rPr>
        <w:t>פקס) לק</w:t>
      </w:r>
      <w:r w:rsidR="00F57795">
        <w:rPr>
          <w:rFonts w:cs="David" w:hint="cs"/>
          <w:sz w:val="28"/>
          <w:szCs w:val="28"/>
          <w:rtl/>
        </w:rPr>
        <w:t>ו</w:t>
      </w:r>
      <w:r w:rsidR="00F57795" w:rsidRPr="00F57795">
        <w:rPr>
          <w:rFonts w:cs="David" w:hint="cs"/>
          <w:sz w:val="28"/>
          <w:szCs w:val="28"/>
          <w:rtl/>
        </w:rPr>
        <w:t xml:space="preserve">בצי טקסט בני-חיפוש </w:t>
      </w:r>
      <w:r w:rsidR="00F57795">
        <w:rPr>
          <w:rFonts w:cs="David" w:hint="cs"/>
          <w:sz w:val="28"/>
          <w:szCs w:val="28"/>
          <w:rtl/>
        </w:rPr>
        <w:t>(</w:t>
      </w:r>
      <w:r w:rsidR="004228FD">
        <w:rPr>
          <w:rFonts w:cs="David" w:hint="cs"/>
          <w:sz w:val="28"/>
          <w:szCs w:val="28"/>
          <w:rtl/>
        </w:rPr>
        <w:t>אצלנו</w:t>
      </w:r>
      <w:r w:rsidR="00F57795">
        <w:rPr>
          <w:rFonts w:cs="David"/>
          <w:sz w:val="28"/>
          <w:szCs w:val="28"/>
          <w:rtl/>
        </w:rPr>
        <w:t>–</w:t>
      </w:r>
      <w:r>
        <w:rPr>
          <w:rFonts w:cs="David" w:hint="cs"/>
          <w:sz w:val="28"/>
          <w:szCs w:val="28"/>
          <w:rtl/>
        </w:rPr>
        <w:t xml:space="preserve"> ב-</w:t>
      </w:r>
      <w:r w:rsidR="00F57795">
        <w:rPr>
          <w:rFonts w:cs="David" w:hint="cs"/>
          <w:sz w:val="28"/>
          <w:szCs w:val="28"/>
        </w:rPr>
        <w:t>PDF</w:t>
      </w:r>
      <w:r w:rsidR="00F57795">
        <w:rPr>
          <w:rFonts w:cs="David" w:hint="cs"/>
          <w:sz w:val="28"/>
          <w:szCs w:val="28"/>
          <w:rtl/>
        </w:rPr>
        <w:t xml:space="preserve">) ולכן </w:t>
      </w:r>
      <w:r w:rsidR="00F57795" w:rsidRPr="003F46EA">
        <w:rPr>
          <w:rFonts w:cs="David" w:hint="cs"/>
          <w:b/>
          <w:bCs/>
          <w:sz w:val="28"/>
          <w:szCs w:val="28"/>
          <w:rtl/>
        </w:rPr>
        <w:t xml:space="preserve">מהווה </w:t>
      </w:r>
      <w:r w:rsidR="00F57795" w:rsidRPr="00F57795">
        <w:rPr>
          <w:rFonts w:cs="David" w:hint="cs"/>
          <w:b/>
          <w:bCs/>
          <w:sz w:val="28"/>
          <w:szCs w:val="28"/>
          <w:rtl/>
        </w:rPr>
        <w:t xml:space="preserve">צורך תשתית חיוני-קריטי </w:t>
      </w:r>
      <w:r w:rsidR="00E843A4">
        <w:rPr>
          <w:rFonts w:cs="David" w:hint="cs"/>
          <w:b/>
          <w:bCs/>
          <w:sz w:val="28"/>
          <w:szCs w:val="28"/>
          <w:rtl/>
        </w:rPr>
        <w:t>המשתלב</w:t>
      </w:r>
      <w:r w:rsidR="00F57795" w:rsidRPr="00F57795">
        <w:rPr>
          <w:rFonts w:cs="David" w:hint="cs"/>
          <w:b/>
          <w:bCs/>
          <w:sz w:val="28"/>
          <w:szCs w:val="28"/>
          <w:rtl/>
        </w:rPr>
        <w:t xml:space="preserve"> </w:t>
      </w:r>
      <w:r w:rsidR="00E843A4">
        <w:rPr>
          <w:rFonts w:cs="David" w:hint="cs"/>
          <w:b/>
          <w:bCs/>
          <w:sz w:val="28"/>
          <w:szCs w:val="28"/>
          <w:rtl/>
        </w:rPr>
        <w:t>ב</w:t>
      </w:r>
      <w:r w:rsidR="00F57795" w:rsidRPr="00F57795">
        <w:rPr>
          <w:rFonts w:cs="David" w:hint="cs"/>
          <w:b/>
          <w:bCs/>
          <w:sz w:val="28"/>
          <w:szCs w:val="28"/>
          <w:rtl/>
        </w:rPr>
        <w:t>ניהול המסמכים</w:t>
      </w:r>
      <w:r w:rsidR="00F57795">
        <w:rPr>
          <w:rFonts w:cs="David" w:hint="cs"/>
          <w:sz w:val="28"/>
          <w:szCs w:val="28"/>
          <w:rtl/>
        </w:rPr>
        <w:t xml:space="preserve"> </w:t>
      </w:r>
      <w:r w:rsidR="00F57795" w:rsidRPr="003F46EA">
        <w:rPr>
          <w:rFonts w:cs="David" w:hint="cs"/>
          <w:b/>
          <w:bCs/>
          <w:sz w:val="28"/>
          <w:szCs w:val="28"/>
          <w:rtl/>
        </w:rPr>
        <w:t xml:space="preserve">של המשרד </w:t>
      </w:r>
      <w:r w:rsidR="00F57795">
        <w:rPr>
          <w:rFonts w:cs="David" w:hint="cs"/>
          <w:sz w:val="28"/>
          <w:szCs w:val="28"/>
          <w:rtl/>
        </w:rPr>
        <w:t>(</w:t>
      </w:r>
      <w:r>
        <w:rPr>
          <w:rFonts w:cs="David" w:hint="cs"/>
          <w:sz w:val="28"/>
          <w:szCs w:val="28"/>
          <w:rtl/>
        </w:rPr>
        <w:t xml:space="preserve">במסגרת </w:t>
      </w:r>
      <w:r w:rsidR="00F57795">
        <w:rPr>
          <w:rFonts w:cs="David" w:hint="cs"/>
          <w:sz w:val="28"/>
          <w:szCs w:val="28"/>
          <w:rtl/>
        </w:rPr>
        <w:t xml:space="preserve">מל"י, </w:t>
      </w:r>
      <w:r w:rsidR="00E843A4">
        <w:rPr>
          <w:rFonts w:cs="David" w:hint="cs"/>
          <w:sz w:val="28"/>
          <w:szCs w:val="28"/>
          <w:rtl/>
        </w:rPr>
        <w:t>"דור חדש"</w:t>
      </w:r>
      <w:r w:rsidR="00F57795">
        <w:rPr>
          <w:rFonts w:cs="David" w:hint="cs"/>
          <w:sz w:val="28"/>
          <w:szCs w:val="28"/>
          <w:rtl/>
        </w:rPr>
        <w:t>, מעטפה שבועית</w:t>
      </w:r>
      <w:r>
        <w:rPr>
          <w:rFonts w:cs="David" w:hint="cs"/>
          <w:sz w:val="28"/>
          <w:szCs w:val="28"/>
          <w:rtl/>
        </w:rPr>
        <w:t>, הפורטל הארגוני</w:t>
      </w:r>
      <w:r w:rsidR="00F57795">
        <w:rPr>
          <w:rFonts w:cs="David" w:hint="cs"/>
          <w:sz w:val="28"/>
          <w:szCs w:val="28"/>
          <w:rtl/>
        </w:rPr>
        <w:t xml:space="preserve"> ועוד).</w:t>
      </w:r>
      <w:r w:rsidR="00E843A4">
        <w:rPr>
          <w:rFonts w:cs="David" w:hint="cs"/>
          <w:sz w:val="28"/>
          <w:szCs w:val="28"/>
          <w:rtl/>
        </w:rPr>
        <w:t xml:space="preserve"> היישום מותקן </w:t>
      </w:r>
      <w:r w:rsidR="00E843A4" w:rsidRPr="00E843A4">
        <w:rPr>
          <w:rFonts w:cs="David" w:hint="cs"/>
          <w:b/>
          <w:bCs/>
          <w:sz w:val="28"/>
          <w:szCs w:val="28"/>
          <w:rtl/>
        </w:rPr>
        <w:t>הן ברשת המסווגת והן ברשת הבלמ"ס</w:t>
      </w:r>
      <w:r w:rsidR="00E843A4">
        <w:rPr>
          <w:rFonts w:cs="David" w:hint="cs"/>
          <w:b/>
          <w:bCs/>
          <w:sz w:val="28"/>
          <w:szCs w:val="28"/>
          <w:rtl/>
        </w:rPr>
        <w:t xml:space="preserve"> ב</w:t>
      </w:r>
      <w:r w:rsidR="00E843A4" w:rsidRPr="00E843A4">
        <w:rPr>
          <w:rFonts w:cs="David" w:hint="cs"/>
          <w:b/>
          <w:bCs/>
          <w:sz w:val="28"/>
          <w:szCs w:val="28"/>
          <w:rtl/>
        </w:rPr>
        <w:t>משרד</w:t>
      </w:r>
      <w:r w:rsidR="00E843A4">
        <w:rPr>
          <w:rFonts w:cs="David" w:hint="cs"/>
          <w:sz w:val="28"/>
          <w:szCs w:val="28"/>
          <w:rtl/>
        </w:rPr>
        <w:t>.</w:t>
      </w:r>
    </w:p>
    <w:p w:rsidR="009F5D09" w:rsidRDefault="00E843A4" w:rsidP="00E843A4">
      <w:pPr>
        <w:numPr>
          <w:ilvl w:val="0"/>
          <w:numId w:val="2"/>
        </w:numPr>
        <w:tabs>
          <w:tab w:val="num" w:pos="537"/>
        </w:tabs>
        <w:spacing w:before="120" w:line="360" w:lineRule="exact"/>
        <w:ind w:left="538" w:right="181" w:hanging="357"/>
        <w:jc w:val="both"/>
        <w:rPr>
          <w:rFonts w:cs="David" w:hint="cs"/>
          <w:sz w:val="28"/>
          <w:szCs w:val="28"/>
        </w:rPr>
      </w:pPr>
      <w:r>
        <w:rPr>
          <w:rFonts w:cs="David" w:hint="cs"/>
          <w:sz w:val="28"/>
          <w:szCs w:val="28"/>
          <w:rtl/>
        </w:rPr>
        <w:t>יישום ה-</w:t>
      </w:r>
      <w:r>
        <w:rPr>
          <w:rFonts w:cs="David" w:hint="cs"/>
          <w:sz w:val="28"/>
          <w:szCs w:val="28"/>
        </w:rPr>
        <w:t>OCR</w:t>
      </w:r>
      <w:r>
        <w:rPr>
          <w:rFonts w:cs="David" w:hint="cs"/>
          <w:sz w:val="28"/>
          <w:szCs w:val="28"/>
          <w:rtl/>
        </w:rPr>
        <w:t xml:space="preserve"> של ליגטורה </w:t>
      </w:r>
      <w:r w:rsidR="00F57795">
        <w:rPr>
          <w:rFonts w:cs="David" w:hint="cs"/>
          <w:sz w:val="28"/>
          <w:szCs w:val="28"/>
          <w:rtl/>
        </w:rPr>
        <w:t xml:space="preserve">משמש </w:t>
      </w:r>
      <w:r w:rsidR="009A154E">
        <w:rPr>
          <w:rFonts w:cs="David" w:hint="cs"/>
          <w:sz w:val="28"/>
          <w:szCs w:val="28"/>
          <w:rtl/>
        </w:rPr>
        <w:t xml:space="preserve">את המשרד לא כתוכנה </w:t>
      </w:r>
      <w:r w:rsidR="00F57795">
        <w:rPr>
          <w:rFonts w:cs="David" w:hint="cs"/>
          <w:sz w:val="28"/>
          <w:szCs w:val="28"/>
          <w:rtl/>
        </w:rPr>
        <w:t>גלוי</w:t>
      </w:r>
      <w:r w:rsidR="009A154E">
        <w:rPr>
          <w:rFonts w:cs="David" w:hint="cs"/>
          <w:sz w:val="28"/>
          <w:szCs w:val="28"/>
          <w:rtl/>
        </w:rPr>
        <w:t xml:space="preserve">ה לשימוש </w:t>
      </w:r>
      <w:r>
        <w:rPr>
          <w:rFonts w:cs="David" w:hint="cs"/>
          <w:sz w:val="28"/>
          <w:szCs w:val="28"/>
          <w:rtl/>
        </w:rPr>
        <w:t>ה</w:t>
      </w:r>
      <w:r w:rsidR="009A154E">
        <w:rPr>
          <w:rFonts w:cs="David" w:hint="cs"/>
          <w:sz w:val="28"/>
          <w:szCs w:val="28"/>
          <w:rtl/>
        </w:rPr>
        <w:t>עובדים</w:t>
      </w:r>
      <w:r w:rsidR="00F57795">
        <w:rPr>
          <w:rFonts w:cs="David" w:hint="cs"/>
          <w:sz w:val="28"/>
          <w:szCs w:val="28"/>
          <w:rtl/>
        </w:rPr>
        <w:t xml:space="preserve"> אלא </w:t>
      </w:r>
      <w:r w:rsidR="00F57795" w:rsidRPr="00E843A4">
        <w:rPr>
          <w:rFonts w:cs="David" w:hint="cs"/>
          <w:b/>
          <w:bCs/>
          <w:sz w:val="28"/>
          <w:szCs w:val="28"/>
          <w:rtl/>
        </w:rPr>
        <w:t xml:space="preserve">כרכיב </w:t>
      </w:r>
      <w:r w:rsidR="009A154E" w:rsidRPr="00E843A4">
        <w:rPr>
          <w:rFonts w:cs="David" w:hint="cs"/>
          <w:b/>
          <w:bCs/>
          <w:sz w:val="28"/>
          <w:szCs w:val="28"/>
          <w:rtl/>
        </w:rPr>
        <w:t xml:space="preserve">סמוי </w:t>
      </w:r>
      <w:r w:rsidRPr="00E843A4">
        <w:rPr>
          <w:rFonts w:cs="David" w:hint="cs"/>
          <w:b/>
          <w:bCs/>
          <w:sz w:val="28"/>
          <w:szCs w:val="28"/>
          <w:rtl/>
        </w:rPr>
        <w:t>המשתלב</w:t>
      </w:r>
      <w:r w:rsidR="00F57795" w:rsidRPr="00E843A4">
        <w:rPr>
          <w:rFonts w:cs="David" w:hint="cs"/>
          <w:b/>
          <w:bCs/>
          <w:sz w:val="28"/>
          <w:szCs w:val="28"/>
          <w:rtl/>
        </w:rPr>
        <w:t xml:space="preserve"> </w:t>
      </w:r>
      <w:r w:rsidRPr="00E843A4">
        <w:rPr>
          <w:rFonts w:cs="David" w:hint="cs"/>
          <w:b/>
          <w:bCs/>
          <w:sz w:val="28"/>
          <w:szCs w:val="28"/>
          <w:rtl/>
        </w:rPr>
        <w:t>ברמה עמוקה (קוד תוכנה) ב</w:t>
      </w:r>
      <w:r w:rsidR="00F57795" w:rsidRPr="00E843A4">
        <w:rPr>
          <w:rFonts w:cs="David" w:hint="cs"/>
          <w:b/>
          <w:bCs/>
          <w:sz w:val="28"/>
          <w:szCs w:val="28"/>
          <w:rtl/>
        </w:rPr>
        <w:t xml:space="preserve">שני תהליכים קריטיים לעבודת </w:t>
      </w:r>
      <w:r w:rsidR="009A154E" w:rsidRPr="00E843A4">
        <w:rPr>
          <w:rFonts w:cs="David" w:hint="cs"/>
          <w:b/>
          <w:bCs/>
          <w:sz w:val="28"/>
          <w:szCs w:val="28"/>
          <w:rtl/>
        </w:rPr>
        <w:t>ראש הממשלה</w:t>
      </w:r>
      <w:r w:rsidR="00F57795" w:rsidRPr="00E843A4">
        <w:rPr>
          <w:rFonts w:cs="David" w:hint="cs"/>
          <w:b/>
          <w:bCs/>
          <w:sz w:val="28"/>
          <w:szCs w:val="28"/>
          <w:rtl/>
        </w:rPr>
        <w:t xml:space="preserve"> ומנכ"ל המשרד</w:t>
      </w:r>
      <w:r w:rsidR="00F57795">
        <w:rPr>
          <w:rFonts w:cs="David" w:hint="cs"/>
          <w:sz w:val="28"/>
          <w:szCs w:val="28"/>
          <w:rtl/>
        </w:rPr>
        <w:t xml:space="preserve">: </w:t>
      </w:r>
      <w:r w:rsidR="009A154E" w:rsidRPr="009A154E">
        <w:rPr>
          <w:rFonts w:cs="David" w:hint="cs"/>
          <w:b/>
          <w:bCs/>
          <w:sz w:val="28"/>
          <w:szCs w:val="28"/>
          <w:rtl/>
        </w:rPr>
        <w:t>א)</w:t>
      </w:r>
      <w:r w:rsidR="009A154E">
        <w:rPr>
          <w:rFonts w:cs="David" w:hint="cs"/>
          <w:sz w:val="28"/>
          <w:szCs w:val="28"/>
          <w:rtl/>
        </w:rPr>
        <w:t xml:space="preserve"> </w:t>
      </w:r>
      <w:r w:rsidR="00F57795">
        <w:rPr>
          <w:rFonts w:cs="David" w:hint="cs"/>
          <w:sz w:val="28"/>
          <w:szCs w:val="28"/>
          <w:rtl/>
        </w:rPr>
        <w:t>מערך הסריקה המרכזית</w:t>
      </w:r>
      <w:r w:rsidR="009A154E">
        <w:rPr>
          <w:rFonts w:cs="David" w:hint="cs"/>
          <w:sz w:val="28"/>
          <w:szCs w:val="28"/>
          <w:rtl/>
        </w:rPr>
        <w:t xml:space="preserve"> של תכתובת ראש הממשלה</w:t>
      </w:r>
      <w:r w:rsidR="00F57795">
        <w:rPr>
          <w:rFonts w:cs="David" w:hint="cs"/>
          <w:sz w:val="28"/>
          <w:szCs w:val="28"/>
          <w:rtl/>
        </w:rPr>
        <w:t xml:space="preserve"> ו</w:t>
      </w:r>
      <w:r w:rsidR="009A154E">
        <w:rPr>
          <w:rFonts w:cs="David" w:hint="cs"/>
          <w:sz w:val="28"/>
          <w:szCs w:val="28"/>
          <w:rtl/>
        </w:rPr>
        <w:t>-</w:t>
      </w:r>
      <w:r w:rsidR="009A154E" w:rsidRPr="009A154E">
        <w:rPr>
          <w:rFonts w:cs="David" w:hint="cs"/>
          <w:b/>
          <w:bCs/>
          <w:sz w:val="28"/>
          <w:szCs w:val="28"/>
          <w:rtl/>
        </w:rPr>
        <w:t>ב)</w:t>
      </w:r>
      <w:r w:rsidR="009A154E">
        <w:rPr>
          <w:rFonts w:cs="David" w:hint="cs"/>
          <w:sz w:val="28"/>
          <w:szCs w:val="28"/>
          <w:rtl/>
        </w:rPr>
        <w:t xml:space="preserve"> </w:t>
      </w:r>
      <w:r w:rsidR="00305565">
        <w:rPr>
          <w:rFonts w:cs="David" w:hint="cs"/>
          <w:sz w:val="28"/>
          <w:szCs w:val="28"/>
          <w:rtl/>
        </w:rPr>
        <w:t>ה</w:t>
      </w:r>
      <w:r w:rsidR="009A154E">
        <w:rPr>
          <w:rFonts w:cs="David" w:hint="cs"/>
          <w:sz w:val="28"/>
          <w:szCs w:val="28"/>
          <w:rtl/>
        </w:rPr>
        <w:t xml:space="preserve">תהליך </w:t>
      </w:r>
      <w:r w:rsidR="00305565">
        <w:rPr>
          <w:rFonts w:cs="David" w:hint="cs"/>
          <w:sz w:val="28"/>
          <w:szCs w:val="28"/>
          <w:rtl/>
        </w:rPr>
        <w:t>ה</w:t>
      </w:r>
      <w:r w:rsidR="00F57795">
        <w:rPr>
          <w:rFonts w:cs="David" w:hint="cs"/>
          <w:sz w:val="28"/>
          <w:szCs w:val="28"/>
          <w:rtl/>
        </w:rPr>
        <w:t xml:space="preserve">אוטומטי של </w:t>
      </w:r>
      <w:r w:rsidR="00305565">
        <w:rPr>
          <w:rFonts w:cs="David" w:hint="cs"/>
          <w:sz w:val="28"/>
          <w:szCs w:val="28"/>
          <w:rtl/>
        </w:rPr>
        <w:t xml:space="preserve">קליטת </w:t>
      </w:r>
      <w:r w:rsidR="00F57795">
        <w:rPr>
          <w:rFonts w:cs="David" w:hint="cs"/>
          <w:sz w:val="28"/>
          <w:szCs w:val="28"/>
          <w:rtl/>
        </w:rPr>
        <w:t>פקס-לדוא"ל (</w:t>
      </w:r>
      <w:r w:rsidR="00F57795">
        <w:rPr>
          <w:rFonts w:cs="David"/>
          <w:sz w:val="28"/>
          <w:szCs w:val="28"/>
        </w:rPr>
        <w:t>Fax</w:t>
      </w:r>
      <w:r w:rsidR="009A154E">
        <w:rPr>
          <w:rFonts w:cs="David"/>
          <w:sz w:val="28"/>
          <w:szCs w:val="28"/>
        </w:rPr>
        <w:t>2Mail</w:t>
      </w:r>
      <w:r w:rsidR="00F57795">
        <w:rPr>
          <w:rFonts w:cs="David" w:hint="cs"/>
          <w:sz w:val="28"/>
          <w:szCs w:val="28"/>
          <w:rtl/>
        </w:rPr>
        <w:t>)</w:t>
      </w:r>
      <w:r w:rsidR="009A154E">
        <w:rPr>
          <w:rFonts w:cs="David" w:hint="cs"/>
          <w:sz w:val="28"/>
          <w:szCs w:val="28"/>
          <w:rtl/>
        </w:rPr>
        <w:t>.</w:t>
      </w:r>
      <w:r w:rsidR="00F57795">
        <w:rPr>
          <w:rFonts w:cs="David" w:hint="cs"/>
          <w:sz w:val="28"/>
          <w:szCs w:val="28"/>
          <w:rtl/>
        </w:rPr>
        <w:t xml:space="preserve"> </w:t>
      </w:r>
    </w:p>
    <w:p w:rsidR="00E843A4" w:rsidRPr="00E843A4" w:rsidRDefault="009A154E" w:rsidP="00E843A4">
      <w:pPr>
        <w:numPr>
          <w:ilvl w:val="0"/>
          <w:numId w:val="2"/>
        </w:numPr>
        <w:tabs>
          <w:tab w:val="num" w:pos="537"/>
        </w:tabs>
        <w:spacing w:before="120" w:line="360" w:lineRule="exact"/>
        <w:ind w:left="538" w:right="181" w:hanging="357"/>
        <w:jc w:val="both"/>
        <w:rPr>
          <w:rFonts w:cs="David" w:hint="cs"/>
          <w:sz w:val="28"/>
          <w:szCs w:val="28"/>
        </w:rPr>
      </w:pPr>
      <w:r>
        <w:rPr>
          <w:rFonts w:cs="David" w:hint="cs"/>
          <w:sz w:val="28"/>
          <w:szCs w:val="28"/>
          <w:rtl/>
        </w:rPr>
        <w:t xml:space="preserve">שני </w:t>
      </w:r>
      <w:r w:rsidR="009F5D09">
        <w:rPr>
          <w:rFonts w:cs="David" w:hint="cs"/>
          <w:sz w:val="28"/>
          <w:szCs w:val="28"/>
          <w:rtl/>
        </w:rPr>
        <w:t>ה</w:t>
      </w:r>
      <w:r>
        <w:rPr>
          <w:rFonts w:cs="David" w:hint="cs"/>
          <w:sz w:val="28"/>
          <w:szCs w:val="28"/>
          <w:rtl/>
        </w:rPr>
        <w:t xml:space="preserve">תהליכים </w:t>
      </w:r>
      <w:r w:rsidR="009F5D09">
        <w:rPr>
          <w:rFonts w:cs="David" w:hint="cs"/>
          <w:sz w:val="28"/>
          <w:szCs w:val="28"/>
          <w:rtl/>
        </w:rPr>
        <w:t>האמורים</w:t>
      </w:r>
      <w:r>
        <w:rPr>
          <w:rFonts w:cs="David" w:hint="cs"/>
          <w:sz w:val="28"/>
          <w:szCs w:val="28"/>
          <w:rtl/>
        </w:rPr>
        <w:t xml:space="preserve"> </w:t>
      </w:r>
      <w:r w:rsidR="003F46EA">
        <w:rPr>
          <w:rFonts w:cs="David"/>
          <w:sz w:val="28"/>
          <w:szCs w:val="28"/>
          <w:rtl/>
        </w:rPr>
        <w:t>–</w:t>
      </w:r>
      <w:r w:rsidR="003F46EA">
        <w:rPr>
          <w:rFonts w:cs="David" w:hint="cs"/>
          <w:sz w:val="28"/>
          <w:szCs w:val="28"/>
          <w:rtl/>
        </w:rPr>
        <w:t xml:space="preserve"> הסריקה המרכזית ופתרון פקס-לדוא"ל </w:t>
      </w:r>
      <w:r w:rsidR="003F46EA">
        <w:rPr>
          <w:rFonts w:cs="David"/>
          <w:sz w:val="28"/>
          <w:szCs w:val="28"/>
          <w:rtl/>
        </w:rPr>
        <w:t>–</w:t>
      </w:r>
      <w:r w:rsidR="003F46EA">
        <w:rPr>
          <w:rFonts w:cs="David" w:hint="cs"/>
          <w:sz w:val="28"/>
          <w:szCs w:val="28"/>
          <w:rtl/>
        </w:rPr>
        <w:t xml:space="preserve"> </w:t>
      </w:r>
      <w:r>
        <w:rPr>
          <w:rFonts w:cs="David" w:hint="cs"/>
          <w:sz w:val="28"/>
          <w:szCs w:val="28"/>
          <w:rtl/>
        </w:rPr>
        <w:t>הם פיתוח</w:t>
      </w:r>
      <w:r w:rsidR="003F46EA">
        <w:rPr>
          <w:rFonts w:cs="David" w:hint="cs"/>
          <w:sz w:val="28"/>
          <w:szCs w:val="28"/>
          <w:rtl/>
        </w:rPr>
        <w:t>ים</w:t>
      </w:r>
      <w:r>
        <w:rPr>
          <w:rFonts w:cs="David" w:hint="cs"/>
          <w:sz w:val="28"/>
          <w:szCs w:val="28"/>
          <w:rtl/>
        </w:rPr>
        <w:t xml:space="preserve"> ייחודי</w:t>
      </w:r>
      <w:r w:rsidR="003F46EA">
        <w:rPr>
          <w:rFonts w:cs="David" w:hint="cs"/>
          <w:sz w:val="28"/>
          <w:szCs w:val="28"/>
          <w:rtl/>
        </w:rPr>
        <w:t>ים</w:t>
      </w:r>
      <w:r>
        <w:rPr>
          <w:rFonts w:cs="David" w:hint="cs"/>
          <w:sz w:val="28"/>
          <w:szCs w:val="28"/>
          <w:rtl/>
        </w:rPr>
        <w:t xml:space="preserve"> </w:t>
      </w:r>
      <w:r w:rsidR="003F46EA">
        <w:rPr>
          <w:rFonts w:cs="David" w:hint="cs"/>
          <w:sz w:val="28"/>
          <w:szCs w:val="28"/>
          <w:rtl/>
        </w:rPr>
        <w:t>שנבנו</w:t>
      </w:r>
      <w:r>
        <w:rPr>
          <w:rFonts w:cs="David" w:hint="cs"/>
          <w:sz w:val="28"/>
          <w:szCs w:val="28"/>
          <w:rtl/>
        </w:rPr>
        <w:t xml:space="preserve"> </w:t>
      </w:r>
      <w:r w:rsidR="003F46EA">
        <w:rPr>
          <w:rFonts w:cs="David" w:hint="cs"/>
          <w:sz w:val="28"/>
          <w:szCs w:val="28"/>
          <w:rtl/>
        </w:rPr>
        <w:t>ב</w:t>
      </w:r>
      <w:r>
        <w:rPr>
          <w:rFonts w:cs="David" w:hint="cs"/>
          <w:sz w:val="28"/>
          <w:szCs w:val="28"/>
          <w:rtl/>
        </w:rPr>
        <w:t>משרד</w:t>
      </w:r>
      <w:r w:rsidR="009F5D09">
        <w:rPr>
          <w:rFonts w:cs="David" w:hint="cs"/>
          <w:sz w:val="28"/>
          <w:szCs w:val="28"/>
          <w:rtl/>
        </w:rPr>
        <w:t xml:space="preserve"> ולכן </w:t>
      </w:r>
      <w:r w:rsidR="009F5D09" w:rsidRPr="003F46EA">
        <w:rPr>
          <w:rFonts w:cs="David" w:hint="cs"/>
          <w:b/>
          <w:bCs/>
          <w:sz w:val="28"/>
          <w:szCs w:val="28"/>
          <w:rtl/>
        </w:rPr>
        <w:t>כל שינוי</w:t>
      </w:r>
      <w:r w:rsidR="004228FD" w:rsidRPr="003F46EA">
        <w:rPr>
          <w:rFonts w:cs="David" w:hint="cs"/>
          <w:b/>
          <w:bCs/>
          <w:sz w:val="28"/>
          <w:szCs w:val="28"/>
          <w:rtl/>
        </w:rPr>
        <w:t xml:space="preserve"> במוצר ה-</w:t>
      </w:r>
      <w:r w:rsidR="004228FD" w:rsidRPr="003F46EA">
        <w:rPr>
          <w:rFonts w:cs="David" w:hint="cs"/>
          <w:b/>
          <w:bCs/>
          <w:sz w:val="28"/>
          <w:szCs w:val="28"/>
        </w:rPr>
        <w:t>OCR</w:t>
      </w:r>
      <w:r w:rsidR="004228FD" w:rsidRPr="003F46EA">
        <w:rPr>
          <w:rFonts w:cs="David" w:hint="cs"/>
          <w:b/>
          <w:bCs/>
          <w:sz w:val="28"/>
          <w:szCs w:val="28"/>
          <w:rtl/>
        </w:rPr>
        <w:t xml:space="preserve"> </w:t>
      </w:r>
      <w:r w:rsidR="003F46EA" w:rsidRPr="003F46EA">
        <w:rPr>
          <w:rFonts w:cs="David" w:hint="cs"/>
          <w:b/>
          <w:bCs/>
          <w:sz w:val="28"/>
          <w:szCs w:val="28"/>
          <w:rtl/>
        </w:rPr>
        <w:t xml:space="preserve">של המשרד </w:t>
      </w:r>
      <w:r w:rsidR="004228FD" w:rsidRPr="003F46EA">
        <w:rPr>
          <w:rFonts w:cs="David" w:hint="cs"/>
          <w:b/>
          <w:bCs/>
          <w:sz w:val="28"/>
          <w:szCs w:val="28"/>
          <w:rtl/>
        </w:rPr>
        <w:t>יחייב</w:t>
      </w:r>
      <w:r w:rsidR="003F46EA" w:rsidRPr="003F46EA">
        <w:rPr>
          <w:rFonts w:cs="David" w:hint="cs"/>
          <w:b/>
          <w:bCs/>
          <w:sz w:val="28"/>
          <w:szCs w:val="28"/>
          <w:rtl/>
        </w:rPr>
        <w:t xml:space="preserve"> פיתוח </w:t>
      </w:r>
      <w:r w:rsidR="00E843A4">
        <w:rPr>
          <w:rFonts w:cs="David" w:hint="cs"/>
          <w:b/>
          <w:bCs/>
          <w:sz w:val="28"/>
          <w:szCs w:val="28"/>
          <w:rtl/>
        </w:rPr>
        <w:t>מיותר ו</w:t>
      </w:r>
      <w:r w:rsidR="003F46EA" w:rsidRPr="003F46EA">
        <w:rPr>
          <w:rFonts w:cs="David" w:hint="cs"/>
          <w:b/>
          <w:bCs/>
          <w:sz w:val="28"/>
          <w:szCs w:val="28"/>
          <w:rtl/>
        </w:rPr>
        <w:t>יקר מבחינת זמן ועלויות ו</w:t>
      </w:r>
      <w:r w:rsidR="00E843A4">
        <w:rPr>
          <w:rFonts w:cs="David" w:hint="cs"/>
          <w:b/>
          <w:bCs/>
          <w:sz w:val="28"/>
          <w:szCs w:val="28"/>
          <w:rtl/>
        </w:rPr>
        <w:t>יפגע</w:t>
      </w:r>
      <w:r w:rsidR="003F46EA" w:rsidRPr="003F46EA">
        <w:rPr>
          <w:rFonts w:cs="David" w:hint="cs"/>
          <w:b/>
          <w:bCs/>
          <w:sz w:val="28"/>
          <w:szCs w:val="28"/>
          <w:rtl/>
        </w:rPr>
        <w:t xml:space="preserve"> בשטף העבודה של לשכות הבכירים</w:t>
      </w:r>
      <w:r w:rsidR="009F5D09">
        <w:rPr>
          <w:rFonts w:cs="David" w:hint="cs"/>
          <w:sz w:val="28"/>
          <w:szCs w:val="28"/>
          <w:rtl/>
        </w:rPr>
        <w:t>.</w:t>
      </w:r>
      <w:r w:rsidR="003F46EA">
        <w:rPr>
          <w:rFonts w:cs="David" w:hint="cs"/>
          <w:sz w:val="28"/>
          <w:szCs w:val="28"/>
          <w:rtl/>
        </w:rPr>
        <w:t xml:space="preserve"> </w:t>
      </w:r>
      <w:r w:rsidR="003F46EA" w:rsidRPr="003F46EA">
        <w:rPr>
          <w:rFonts w:cs="David" w:hint="cs"/>
          <w:sz w:val="28"/>
          <w:szCs w:val="28"/>
          <w:rtl/>
        </w:rPr>
        <w:t>לפיכך, מטעמי יעילות וחיסכון לא ניתן להחליף את מוצר ה-</w:t>
      </w:r>
      <w:r w:rsidR="003F46EA" w:rsidRPr="003F46EA">
        <w:rPr>
          <w:rFonts w:cs="David" w:hint="cs"/>
          <w:sz w:val="28"/>
          <w:szCs w:val="28"/>
        </w:rPr>
        <w:t>OCR</w:t>
      </w:r>
      <w:r w:rsidR="003F46EA" w:rsidRPr="003F46EA">
        <w:rPr>
          <w:rFonts w:cs="David" w:hint="cs"/>
          <w:sz w:val="28"/>
          <w:szCs w:val="28"/>
          <w:rtl/>
        </w:rPr>
        <w:t xml:space="preserve"> של המשרד.</w:t>
      </w:r>
    </w:p>
    <w:p w:rsidR="00302E95" w:rsidRPr="00E843A4" w:rsidRDefault="003F46EA" w:rsidP="00E843A4">
      <w:pPr>
        <w:numPr>
          <w:ilvl w:val="0"/>
          <w:numId w:val="2"/>
        </w:numPr>
        <w:tabs>
          <w:tab w:val="num" w:pos="537"/>
        </w:tabs>
        <w:spacing w:before="120" w:line="360" w:lineRule="exact"/>
        <w:ind w:left="538" w:right="181" w:hanging="357"/>
        <w:jc w:val="both"/>
        <w:rPr>
          <w:rFonts w:cs="David" w:hint="cs"/>
          <w:sz w:val="28"/>
          <w:szCs w:val="28"/>
        </w:rPr>
      </w:pPr>
      <w:r>
        <w:rPr>
          <w:rFonts w:cs="David" w:hint="cs"/>
          <w:sz w:val="28"/>
          <w:szCs w:val="28"/>
          <w:rtl/>
        </w:rPr>
        <w:t xml:space="preserve">כיצרנית המוצר הנ"ל </w:t>
      </w:r>
      <w:r>
        <w:rPr>
          <w:rFonts w:cs="David"/>
          <w:sz w:val="28"/>
          <w:szCs w:val="28"/>
          <w:rtl/>
        </w:rPr>
        <w:t>–</w:t>
      </w:r>
      <w:r>
        <w:rPr>
          <w:rFonts w:cs="David" w:hint="cs"/>
          <w:sz w:val="28"/>
          <w:szCs w:val="28"/>
          <w:rtl/>
        </w:rPr>
        <w:t xml:space="preserve"> חברת ליגטורה בע"מ מהווה ספק יחיד בנסיבות העניין לרכש רישיונות התוכנה של המוצר שלה.</w:t>
      </w:r>
    </w:p>
    <w:p w:rsidR="00A82B3B" w:rsidRDefault="00A82B3B" w:rsidP="00E843A4">
      <w:pPr>
        <w:tabs>
          <w:tab w:val="num" w:pos="537"/>
        </w:tabs>
        <w:spacing w:before="120" w:line="320" w:lineRule="exact"/>
        <w:ind w:left="539"/>
        <w:jc w:val="both"/>
        <w:rPr>
          <w:rFonts w:cs="David" w:hint="cs"/>
        </w:rPr>
      </w:pPr>
    </w:p>
    <w:p w:rsidR="007C7019" w:rsidRPr="007F0433" w:rsidRDefault="007C7019" w:rsidP="007C7019">
      <w:pPr>
        <w:spacing w:line="360" w:lineRule="auto"/>
        <w:ind w:left="4497"/>
        <w:jc w:val="center"/>
        <w:rPr>
          <w:rFonts w:cs="David" w:hint="cs"/>
          <w:b/>
          <w:bCs/>
          <w:sz w:val="28"/>
          <w:szCs w:val="28"/>
          <w:rtl/>
        </w:rPr>
      </w:pPr>
      <w:r w:rsidRPr="007F0433">
        <w:rPr>
          <w:rFonts w:cs="David" w:hint="cs"/>
          <w:b/>
          <w:bCs/>
          <w:sz w:val="28"/>
          <w:szCs w:val="28"/>
          <w:rtl/>
        </w:rPr>
        <w:t>בברכה</w:t>
      </w:r>
    </w:p>
    <w:p w:rsidR="006D7200" w:rsidRDefault="006D7200" w:rsidP="00716B50">
      <w:pPr>
        <w:ind w:left="4496"/>
        <w:jc w:val="center"/>
        <w:rPr>
          <w:rFonts w:cs="David" w:hint="cs"/>
          <w:rtl/>
        </w:rPr>
      </w:pPr>
    </w:p>
    <w:p w:rsidR="007C7019" w:rsidRPr="007C7019" w:rsidRDefault="00817257" w:rsidP="007C7019">
      <w:pPr>
        <w:spacing w:line="360" w:lineRule="auto"/>
        <w:ind w:left="4497"/>
        <w:jc w:val="center"/>
        <w:rPr>
          <w:rFonts w:cs="Guttman Yad-Brush" w:hint="cs"/>
          <w:b/>
          <w:bCs/>
          <w:color w:val="0000FF"/>
          <w:rtl/>
        </w:rPr>
      </w:pPr>
      <w:r>
        <w:rPr>
          <w:rFonts w:cs="Guttman Yad-Brush" w:hint="cs"/>
          <w:b/>
          <w:bCs/>
          <w:color w:val="0000FF"/>
          <w:rtl/>
        </w:rPr>
        <w:t>רון ערמון</w:t>
      </w:r>
    </w:p>
    <w:p w:rsidR="00817257" w:rsidRDefault="007C7019" w:rsidP="00F57795">
      <w:pPr>
        <w:ind w:left="4496"/>
        <w:jc w:val="center"/>
        <w:rPr>
          <w:rFonts w:cs="David" w:hint="cs"/>
          <w:b/>
          <w:bCs/>
          <w:sz w:val="28"/>
          <w:szCs w:val="28"/>
          <w:rtl/>
        </w:rPr>
      </w:pPr>
      <w:r w:rsidRPr="007F0433">
        <w:rPr>
          <w:rFonts w:cs="David" w:hint="cs"/>
          <w:b/>
          <w:bCs/>
          <w:sz w:val="28"/>
          <w:szCs w:val="28"/>
          <w:rtl/>
        </w:rPr>
        <w:t xml:space="preserve">ראש </w:t>
      </w:r>
      <w:r w:rsidR="00817257">
        <w:rPr>
          <w:rFonts w:cs="David" w:hint="cs"/>
          <w:b/>
          <w:bCs/>
          <w:sz w:val="28"/>
          <w:szCs w:val="28"/>
          <w:rtl/>
        </w:rPr>
        <w:t>תחום משתמשים ו</w:t>
      </w:r>
      <w:r w:rsidR="00F57795">
        <w:rPr>
          <w:rFonts w:cs="David" w:hint="cs"/>
          <w:b/>
          <w:bCs/>
          <w:sz w:val="28"/>
          <w:szCs w:val="28"/>
          <w:rtl/>
        </w:rPr>
        <w:t>יישומים</w:t>
      </w:r>
    </w:p>
    <w:p w:rsidR="007C7019" w:rsidRPr="007F0433" w:rsidRDefault="007C7019" w:rsidP="00D96898">
      <w:pPr>
        <w:ind w:left="4496"/>
        <w:jc w:val="center"/>
        <w:rPr>
          <w:rFonts w:cs="David" w:hint="cs"/>
          <w:b/>
          <w:bCs/>
          <w:sz w:val="28"/>
          <w:szCs w:val="28"/>
        </w:rPr>
      </w:pPr>
      <w:r w:rsidRPr="007F0433">
        <w:rPr>
          <w:rFonts w:cs="David" w:hint="cs"/>
          <w:b/>
          <w:bCs/>
          <w:sz w:val="28"/>
          <w:szCs w:val="28"/>
          <w:rtl/>
        </w:rPr>
        <w:t xml:space="preserve">אגף </w:t>
      </w:r>
      <w:r w:rsidR="00D96898" w:rsidRPr="007F0433">
        <w:rPr>
          <w:rFonts w:cs="David" w:hint="cs"/>
          <w:b/>
          <w:bCs/>
          <w:sz w:val="28"/>
          <w:szCs w:val="28"/>
          <w:rtl/>
        </w:rPr>
        <w:t>בכיר למערכ</w:t>
      </w:r>
      <w:r w:rsidRPr="007F0433">
        <w:rPr>
          <w:rFonts w:cs="David" w:hint="cs"/>
          <w:b/>
          <w:bCs/>
          <w:sz w:val="28"/>
          <w:szCs w:val="28"/>
          <w:rtl/>
        </w:rPr>
        <w:t>ות מידע</w:t>
      </w:r>
    </w:p>
    <w:p w:rsidR="000E3FFE" w:rsidRDefault="000E3FFE" w:rsidP="00731958">
      <w:pPr>
        <w:tabs>
          <w:tab w:val="num" w:pos="537"/>
        </w:tabs>
        <w:spacing w:line="360" w:lineRule="auto"/>
        <w:ind w:left="537" w:hanging="360"/>
        <w:jc w:val="both"/>
        <w:rPr>
          <w:rFonts w:cs="David" w:hint="cs"/>
          <w:sz w:val="22"/>
          <w:szCs w:val="22"/>
          <w:rtl/>
        </w:rPr>
      </w:pPr>
    </w:p>
    <w:p w:rsidR="007C7019" w:rsidRPr="00E843A4" w:rsidRDefault="007C7019" w:rsidP="00E843A4">
      <w:pPr>
        <w:tabs>
          <w:tab w:val="num" w:pos="537"/>
        </w:tabs>
        <w:spacing w:line="360" w:lineRule="auto"/>
        <w:ind w:left="537" w:hanging="360"/>
        <w:jc w:val="both"/>
        <w:rPr>
          <w:rFonts w:cs="David" w:hint="cs"/>
          <w:sz w:val="22"/>
          <w:szCs w:val="22"/>
          <w:rtl/>
        </w:rPr>
      </w:pPr>
      <w:r w:rsidRPr="007C7019">
        <w:rPr>
          <w:rFonts w:cs="David" w:hint="cs"/>
          <w:sz w:val="22"/>
          <w:szCs w:val="22"/>
          <w:rtl/>
        </w:rPr>
        <w:t>העתקים:</w:t>
      </w:r>
      <w:r w:rsidR="00E843A4">
        <w:rPr>
          <w:rFonts w:cs="David" w:hint="cs"/>
          <w:sz w:val="22"/>
          <w:szCs w:val="22"/>
          <w:rtl/>
        </w:rPr>
        <w:t xml:space="preserve"> מערכת מנו"ף</w:t>
      </w:r>
    </w:p>
    <w:p w:rsidR="007C7019" w:rsidRDefault="007C7019" w:rsidP="001F61C2">
      <w:pPr>
        <w:jc w:val="both"/>
        <w:rPr>
          <w:rFonts w:cs="David" w:hint="cs"/>
          <w:sz w:val="22"/>
          <w:szCs w:val="22"/>
          <w:rtl/>
        </w:rPr>
      </w:pPr>
    </w:p>
    <w:sectPr w:rsidR="007C7019" w:rsidSect="001F61C2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567" w:right="1469" w:bottom="1440" w:left="1440" w:header="719" w:footer="654" w:gutter="0"/>
      <w:pgNumType w:fmt="numberInDash"/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3882" w:rsidRDefault="00F03882">
      <w:r>
        <w:separator/>
      </w:r>
    </w:p>
  </w:endnote>
  <w:endnote w:type="continuationSeparator" w:id="0">
    <w:p w:rsidR="00F03882" w:rsidRDefault="00F038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riam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3ECE" w:rsidRPr="00A7092C" w:rsidRDefault="005A3D6F" w:rsidP="00F33ECE">
    <w:pPr>
      <w:pStyle w:val="a4"/>
      <w:rPr>
        <w:sz w:val="20"/>
        <w:szCs w:val="20"/>
        <w:rtl/>
      </w:rPr>
    </w:pPr>
    <w:r>
      <w:rPr>
        <w:rFonts w:cs="David"/>
        <w:noProof/>
        <w:sz w:val="20"/>
        <w:szCs w:val="20"/>
        <w:rtl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-175895</wp:posOffset>
          </wp:positionV>
          <wp:extent cx="580390" cy="718820"/>
          <wp:effectExtent l="19050" t="0" r="0" b="0"/>
          <wp:wrapNone/>
          <wp:docPr id="15" name="תמונה 15" descr="mali-small-brain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mali-small-brain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5405" t="8240" r="15405"/>
                  <a:stretch>
                    <a:fillRect/>
                  </a:stretch>
                </pic:blipFill>
                <pic:spPr bwMode="auto">
                  <a:xfrm>
                    <a:off x="0" y="0"/>
                    <a:ext cx="580390" cy="7188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33ECE" w:rsidRPr="00A7092C">
      <w:rPr>
        <w:sz w:val="20"/>
        <w:szCs w:val="20"/>
        <w:rtl/>
      </w:rPr>
      <w:pict>
        <v:line id="_x0000_s2059" style="position:absolute;left:0;text-align:left;z-index:251657728;mso-position-horizontal-relative:page;mso-position-vertical-relative:text" from="71.95pt,9.4pt" to="530.3pt,9.4pt" o:allowincell="f">
          <w10:wrap anchorx="page"/>
        </v:line>
      </w:pict>
    </w:r>
  </w:p>
  <w:p w:rsidR="00F33ECE" w:rsidRPr="00A7092C" w:rsidRDefault="00F33ECE" w:rsidP="001F61C2">
    <w:pPr>
      <w:pStyle w:val="a4"/>
      <w:jc w:val="center"/>
      <w:rPr>
        <w:rFonts w:cs="David" w:hint="cs"/>
        <w:sz w:val="20"/>
        <w:szCs w:val="20"/>
        <w:rtl/>
      </w:rPr>
    </w:pPr>
    <w:r w:rsidRPr="00A7092C">
      <w:rPr>
        <w:rFonts w:cs="David"/>
        <w:sz w:val="20"/>
        <w:szCs w:val="20"/>
        <w:rtl/>
      </w:rPr>
      <w:t xml:space="preserve">רח' קפלן 3, הקריה ירושלים, </w:t>
    </w:r>
    <w:r w:rsidRPr="00A7092C">
      <w:rPr>
        <w:rFonts w:cs="David" w:hint="cs"/>
        <w:sz w:val="20"/>
        <w:szCs w:val="20"/>
        <w:rtl/>
      </w:rPr>
      <w:t xml:space="preserve">מיקוד 91919         </w:t>
    </w:r>
    <w:r w:rsidRPr="00A7092C">
      <w:rPr>
        <w:rFonts w:cs="David"/>
        <w:sz w:val="20"/>
        <w:szCs w:val="20"/>
        <w:rtl/>
      </w:rPr>
      <w:t>טל'</w:t>
    </w:r>
    <w:r w:rsidRPr="00A7092C">
      <w:rPr>
        <w:rFonts w:cs="David" w:hint="cs"/>
        <w:sz w:val="20"/>
        <w:szCs w:val="20"/>
        <w:rtl/>
      </w:rPr>
      <w:t xml:space="preserve"> </w:t>
    </w:r>
    <w:r>
      <w:rPr>
        <w:rFonts w:cs="David" w:hint="cs"/>
        <w:sz w:val="20"/>
        <w:szCs w:val="20"/>
        <w:rtl/>
      </w:rPr>
      <w:t>02-6705420</w:t>
    </w:r>
    <w:r w:rsidRPr="00A7092C">
      <w:rPr>
        <w:rFonts w:cs="David"/>
        <w:sz w:val="20"/>
        <w:szCs w:val="20"/>
        <w:rtl/>
      </w:rPr>
      <w:t xml:space="preserve">, </w:t>
    </w:r>
    <w:r>
      <w:rPr>
        <w:rFonts w:cs="David" w:hint="cs"/>
        <w:sz w:val="20"/>
        <w:szCs w:val="20"/>
        <w:rtl/>
      </w:rPr>
      <w:t xml:space="preserve"> </w:t>
    </w:r>
    <w:r w:rsidRPr="00A7092C">
      <w:rPr>
        <w:rFonts w:cs="David"/>
        <w:sz w:val="20"/>
        <w:szCs w:val="20"/>
        <w:rtl/>
      </w:rPr>
      <w:t xml:space="preserve">פקס: </w:t>
    </w:r>
    <w:r>
      <w:rPr>
        <w:rFonts w:cs="David" w:hint="cs"/>
        <w:sz w:val="20"/>
        <w:szCs w:val="20"/>
        <w:rtl/>
      </w:rPr>
      <w:t xml:space="preserve">02-6705591                                      </w:t>
    </w:r>
  </w:p>
  <w:p w:rsidR="001F70E6" w:rsidRPr="00F33ECE" w:rsidRDefault="00F33ECE" w:rsidP="00F33ECE">
    <w:pPr>
      <w:pStyle w:val="a4"/>
      <w:jc w:val="center"/>
      <w:rPr>
        <w:rFonts w:cs="David" w:hint="cs"/>
        <w:sz w:val="20"/>
        <w:szCs w:val="20"/>
        <w:rtl/>
      </w:rPr>
    </w:pPr>
    <w:hyperlink r:id="rId2" w:history="1">
      <w:r w:rsidRPr="00A7092C">
        <w:rPr>
          <w:rStyle w:val="Hyperlink"/>
          <w:rFonts w:cs="David"/>
          <w:sz w:val="20"/>
          <w:szCs w:val="20"/>
        </w:rPr>
        <w:t>www.pmo.gov.il</w:t>
      </w:r>
    </w:hyperlink>
    <w:r w:rsidRPr="00A7092C">
      <w:rPr>
        <w:rFonts w:cs="David"/>
        <w:sz w:val="20"/>
        <w:szCs w:val="20"/>
      </w:rPr>
      <w:t xml:space="preserve"> </w:t>
    </w:r>
    <w:r w:rsidRPr="00A7092C">
      <w:rPr>
        <w:rFonts w:cs="David" w:hint="cs"/>
        <w:sz w:val="20"/>
        <w:szCs w:val="20"/>
        <w:rtl/>
      </w:rPr>
      <w:t xml:space="preserve">                   </w:t>
    </w:r>
    <w:r w:rsidRPr="00A7092C">
      <w:rPr>
        <w:rFonts w:cs="David"/>
        <w:sz w:val="20"/>
        <w:szCs w:val="20"/>
        <w:rtl/>
      </w:rPr>
      <w:t xml:space="preserve"> </w:t>
    </w:r>
    <w:hyperlink r:id="rId3" w:history="1">
      <w:r w:rsidRPr="00171EB4">
        <w:rPr>
          <w:rStyle w:val="Hyperlink"/>
          <w:sz w:val="20"/>
          <w:szCs w:val="20"/>
        </w:rPr>
        <w:t>ron.armon@it.pmo.gov.il</w:t>
      </w:r>
    </w:hyperlink>
    <w:r w:rsidRPr="00A7092C">
      <w:rPr>
        <w:rFonts w:hint="cs"/>
        <w:sz w:val="20"/>
        <w:szCs w:val="20"/>
        <w:rtl/>
      </w:rPr>
      <w:t xml:space="preserve">   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70E6" w:rsidRPr="00A7092C" w:rsidRDefault="005A3D6F" w:rsidP="00C71C87">
    <w:pPr>
      <w:pStyle w:val="a4"/>
      <w:rPr>
        <w:sz w:val="20"/>
        <w:szCs w:val="20"/>
        <w:rtl/>
      </w:rPr>
    </w:pPr>
    <w:r>
      <w:rPr>
        <w:rFonts w:cs="David"/>
        <w:noProof/>
        <w:sz w:val="20"/>
        <w:szCs w:val="20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-114300</wp:posOffset>
          </wp:positionH>
          <wp:positionV relativeFrom="paragraph">
            <wp:posOffset>-178435</wp:posOffset>
          </wp:positionV>
          <wp:extent cx="580390" cy="718820"/>
          <wp:effectExtent l="19050" t="0" r="0" b="0"/>
          <wp:wrapNone/>
          <wp:docPr id="12" name="תמונה 12" descr="mali-small-brain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mali-small-brain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5405" t="8240" r="15405"/>
                  <a:stretch>
                    <a:fillRect/>
                  </a:stretch>
                </pic:blipFill>
                <pic:spPr bwMode="auto">
                  <a:xfrm>
                    <a:off x="0" y="0"/>
                    <a:ext cx="580390" cy="7188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F70E6" w:rsidRPr="00A7092C">
      <w:rPr>
        <w:sz w:val="20"/>
        <w:szCs w:val="20"/>
        <w:rtl/>
      </w:rPr>
      <w:pict>
        <v:line id="_x0000_s2049" style="position:absolute;left:0;text-align:left;z-index:251653632;mso-position-horizontal-relative:page;mso-position-vertical-relative:text" from="71.95pt,9.4pt" to="530.3pt,9.4pt" o:allowincell="f">
          <w10:wrap anchorx="page"/>
        </v:line>
      </w:pict>
    </w:r>
  </w:p>
  <w:p w:rsidR="00817257" w:rsidRDefault="001F70E6" w:rsidP="00817257">
    <w:pPr>
      <w:pStyle w:val="a4"/>
      <w:jc w:val="center"/>
      <w:rPr>
        <w:rFonts w:cs="David" w:hint="cs"/>
        <w:sz w:val="20"/>
        <w:szCs w:val="20"/>
        <w:rtl/>
      </w:rPr>
    </w:pPr>
    <w:r w:rsidRPr="00A7092C">
      <w:rPr>
        <w:rFonts w:cs="David"/>
        <w:sz w:val="20"/>
        <w:szCs w:val="20"/>
        <w:rtl/>
      </w:rPr>
      <w:t xml:space="preserve">רח' קפלן 3, הקריה ירושלים, </w:t>
    </w:r>
    <w:r w:rsidRPr="00A7092C">
      <w:rPr>
        <w:rFonts w:cs="David" w:hint="cs"/>
        <w:sz w:val="20"/>
        <w:szCs w:val="20"/>
        <w:rtl/>
      </w:rPr>
      <w:t>מיקוד 919</w:t>
    </w:r>
    <w:r w:rsidR="00817257">
      <w:rPr>
        <w:rFonts w:cs="David" w:hint="cs"/>
        <w:sz w:val="20"/>
        <w:szCs w:val="20"/>
        <w:rtl/>
      </w:rPr>
      <w:t>50,</w:t>
    </w:r>
    <w:r w:rsidRPr="00A7092C">
      <w:rPr>
        <w:rFonts w:cs="David" w:hint="cs"/>
        <w:sz w:val="20"/>
        <w:szCs w:val="20"/>
        <w:rtl/>
      </w:rPr>
      <w:t xml:space="preserve">   </w:t>
    </w:r>
    <w:r w:rsidRPr="00A7092C">
      <w:rPr>
        <w:rFonts w:cs="David"/>
        <w:sz w:val="20"/>
        <w:szCs w:val="20"/>
        <w:rtl/>
      </w:rPr>
      <w:t>טל'</w:t>
    </w:r>
    <w:r w:rsidR="00817257">
      <w:rPr>
        <w:rFonts w:cs="David" w:hint="cs"/>
        <w:sz w:val="20"/>
        <w:szCs w:val="20"/>
        <w:rtl/>
      </w:rPr>
      <w:t>:</w:t>
    </w:r>
    <w:r w:rsidRPr="00A7092C">
      <w:rPr>
        <w:rFonts w:cs="David" w:hint="cs"/>
        <w:sz w:val="20"/>
        <w:szCs w:val="20"/>
        <w:rtl/>
      </w:rPr>
      <w:t xml:space="preserve"> </w:t>
    </w:r>
    <w:r>
      <w:rPr>
        <w:rFonts w:cs="David" w:hint="cs"/>
        <w:sz w:val="20"/>
        <w:szCs w:val="20"/>
        <w:rtl/>
      </w:rPr>
      <w:t>02-67</w:t>
    </w:r>
    <w:r w:rsidR="00817257">
      <w:rPr>
        <w:rFonts w:cs="David" w:hint="cs"/>
        <w:sz w:val="20"/>
        <w:szCs w:val="20"/>
        <w:rtl/>
      </w:rPr>
      <w:t>73681</w:t>
    </w:r>
    <w:r w:rsidRPr="00A7092C">
      <w:rPr>
        <w:rFonts w:cs="David"/>
        <w:sz w:val="20"/>
        <w:szCs w:val="20"/>
        <w:rtl/>
      </w:rPr>
      <w:t xml:space="preserve">, </w:t>
    </w:r>
    <w:r w:rsidR="00817257">
      <w:rPr>
        <w:rFonts w:cs="David" w:hint="cs"/>
        <w:sz w:val="20"/>
        <w:szCs w:val="20"/>
        <w:rtl/>
      </w:rPr>
      <w:t xml:space="preserve"> </w:t>
    </w:r>
    <w:r>
      <w:rPr>
        <w:rFonts w:cs="David" w:hint="cs"/>
        <w:sz w:val="20"/>
        <w:szCs w:val="20"/>
        <w:rtl/>
      </w:rPr>
      <w:t xml:space="preserve"> </w:t>
    </w:r>
    <w:r w:rsidR="00817257">
      <w:rPr>
        <w:rFonts w:cs="David" w:hint="cs"/>
        <w:sz w:val="20"/>
        <w:szCs w:val="20"/>
        <w:rtl/>
      </w:rPr>
      <w:t xml:space="preserve">סלול': 050-6205074,  </w:t>
    </w:r>
  </w:p>
  <w:p w:rsidR="001F70E6" w:rsidRPr="00C71C87" w:rsidRDefault="001F70E6" w:rsidP="00817257">
    <w:pPr>
      <w:pStyle w:val="a4"/>
      <w:jc w:val="center"/>
      <w:rPr>
        <w:rFonts w:cs="David" w:hint="cs"/>
        <w:sz w:val="20"/>
        <w:szCs w:val="20"/>
        <w:rtl/>
      </w:rPr>
    </w:pPr>
    <w:r w:rsidRPr="00A7092C">
      <w:rPr>
        <w:rFonts w:cs="David"/>
        <w:sz w:val="20"/>
        <w:szCs w:val="20"/>
        <w:rtl/>
      </w:rPr>
      <w:t xml:space="preserve">פקס: </w:t>
    </w:r>
    <w:r>
      <w:rPr>
        <w:rFonts w:cs="David" w:hint="cs"/>
        <w:sz w:val="20"/>
        <w:szCs w:val="20"/>
        <w:rtl/>
      </w:rPr>
      <w:t>02-670559</w:t>
    </w:r>
    <w:r w:rsidR="00817257">
      <w:rPr>
        <w:rFonts w:cs="David" w:hint="cs"/>
        <w:sz w:val="20"/>
        <w:szCs w:val="20"/>
        <w:rtl/>
      </w:rPr>
      <w:t xml:space="preserve">1                 </w:t>
    </w:r>
    <w:hyperlink r:id="rId2" w:history="1">
      <w:r w:rsidR="00817257" w:rsidRPr="00A7092C">
        <w:rPr>
          <w:rStyle w:val="Hyperlink"/>
          <w:rFonts w:cs="David"/>
          <w:sz w:val="20"/>
          <w:szCs w:val="20"/>
        </w:rPr>
        <w:t>www.pmo.gov.il</w:t>
      </w:r>
    </w:hyperlink>
    <w:r w:rsidR="00817257" w:rsidRPr="00A7092C">
      <w:rPr>
        <w:rFonts w:cs="David"/>
        <w:sz w:val="20"/>
        <w:szCs w:val="20"/>
      </w:rPr>
      <w:t xml:space="preserve"> </w:t>
    </w:r>
    <w:r w:rsidR="00817257">
      <w:rPr>
        <w:rFonts w:cs="David" w:hint="cs"/>
        <w:sz w:val="20"/>
        <w:szCs w:val="20"/>
        <w:rtl/>
      </w:rPr>
      <w:t xml:space="preserve">       </w:t>
    </w:r>
    <w:r w:rsidR="00817257" w:rsidRPr="00A7092C">
      <w:rPr>
        <w:rFonts w:cs="David" w:hint="cs"/>
        <w:sz w:val="20"/>
        <w:szCs w:val="20"/>
        <w:rtl/>
      </w:rPr>
      <w:t xml:space="preserve">      </w:t>
    </w:r>
    <w:r w:rsidR="00817257" w:rsidRPr="00A7092C">
      <w:rPr>
        <w:rFonts w:cs="David"/>
        <w:sz w:val="20"/>
        <w:szCs w:val="20"/>
        <w:rtl/>
      </w:rPr>
      <w:t xml:space="preserve"> </w:t>
    </w:r>
    <w:hyperlink r:id="rId3" w:history="1">
      <w:r w:rsidR="00817257" w:rsidRPr="00171EB4">
        <w:rPr>
          <w:rStyle w:val="Hyperlink"/>
          <w:sz w:val="20"/>
          <w:szCs w:val="20"/>
        </w:rPr>
        <w:t>ron.armon@it.pmo.gov.il</w:t>
      </w:r>
    </w:hyperlink>
    <w:r w:rsidRPr="00A7092C">
      <w:rPr>
        <w:rFonts w:hint="cs"/>
        <w:sz w:val="20"/>
        <w:szCs w:val="20"/>
        <w:rtl/>
      </w:rPr>
      <w:t xml:space="preserve">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3882" w:rsidRDefault="00F03882">
      <w:r>
        <w:separator/>
      </w:r>
    </w:p>
  </w:footnote>
  <w:footnote w:type="continuationSeparator" w:id="0">
    <w:p w:rsidR="00F03882" w:rsidRDefault="00F0388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70E6" w:rsidRDefault="001F61C2" w:rsidP="00C71C87">
    <w:pPr>
      <w:pStyle w:val="a3"/>
    </w:pPr>
    <w:r>
      <w:rPr>
        <w:noProof/>
      </w:rPr>
      <w:pict>
        <v:rect id="_x0000_s2061" style="position:absolute;left:0;text-align:left;margin-left:63.05pt;margin-top:6.5pt;width:174.2pt;height:36.05pt;z-index:251659776;mso-position-horizontal-relative:page" filled="f" stroked="f" strokecolor="white" strokeweight="2pt">
          <v:textbox style="mso-next-textbox:#_x0000_s2061" inset="1pt,1pt,1pt,1pt">
            <w:txbxContent>
              <w:p w:rsidR="001F61C2" w:rsidRDefault="001F61C2" w:rsidP="001F61C2">
                <w:pPr>
                  <w:pStyle w:val="1"/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Prime Minister’s Office</w:t>
                </w:r>
              </w:p>
              <w:p w:rsidR="001F61C2" w:rsidRPr="00B2150A" w:rsidRDefault="001F61C2" w:rsidP="001F61C2">
                <w:pPr>
                  <w:bidi w:val="0"/>
                  <w:spacing w:line="220" w:lineRule="exact"/>
                  <w:jc w:val="center"/>
                  <w:rPr>
                    <w:sz w:val="22"/>
                    <w:szCs w:val="22"/>
                    <w:rtl/>
                  </w:rPr>
                </w:pPr>
                <w:r w:rsidRPr="00536462">
                  <w:rPr>
                    <w:sz w:val="22"/>
                    <w:szCs w:val="22"/>
                  </w:rPr>
                  <w:t>Senior Dept. of Informatio</w:t>
                </w:r>
                <w:r>
                  <w:rPr>
                    <w:sz w:val="22"/>
                    <w:szCs w:val="22"/>
                  </w:rPr>
                  <w:t>n</w:t>
                </w:r>
                <w:r w:rsidRPr="00536462">
                  <w:rPr>
                    <w:sz w:val="22"/>
                    <w:szCs w:val="22"/>
                  </w:rPr>
                  <w:t xml:space="preserve"> Sy</w:t>
                </w:r>
                <w:r>
                  <w:rPr>
                    <w:sz w:val="22"/>
                    <w:szCs w:val="22"/>
                  </w:rPr>
                  <w:t>s</w:t>
                </w:r>
                <w:r w:rsidRPr="00536462">
                  <w:rPr>
                    <w:sz w:val="22"/>
                    <w:szCs w:val="22"/>
                  </w:rPr>
                  <w:t xml:space="preserve">tems </w:t>
                </w:r>
              </w:p>
            </w:txbxContent>
          </v:textbox>
          <w10:wrap anchorx="page"/>
        </v:rect>
      </w:pict>
    </w:r>
    <w:r>
      <w:rPr>
        <w:noProof/>
      </w:rPr>
      <w:pict>
        <v:rect id="_x0000_s2062" style="position:absolute;left:0;text-align:left;margin-left:396pt;margin-top:6.35pt;width:144.05pt;height:36.05pt;z-index:251660800;mso-position-horizontal-relative:page" filled="f" stroked="f" strokecolor="white" strokeweight="2pt">
          <v:textbox style="mso-next-textbox:#_x0000_s2062" inset="1pt,1pt,1pt,1pt">
            <w:txbxContent>
              <w:p w:rsidR="001F61C2" w:rsidRDefault="001F61C2" w:rsidP="001F61C2">
                <w:pPr>
                  <w:jc w:val="center"/>
                  <w:rPr>
                    <w:rFonts w:cs="David"/>
                    <w:b/>
                    <w:bCs/>
                    <w:sz w:val="32"/>
                    <w:szCs w:val="32"/>
                    <w:rtl/>
                  </w:rPr>
                </w:pPr>
                <w:smartTag w:uri="urn:schemas-microsoft-com:office:smarttags" w:element="PersonName">
                  <w:r>
                    <w:rPr>
                      <w:rFonts w:cs="David"/>
                      <w:b/>
                      <w:bCs/>
                      <w:sz w:val="32"/>
                      <w:szCs w:val="32"/>
                      <w:rtl/>
                    </w:rPr>
                    <w:t>משרד ראש הממשלה</w:t>
                  </w:r>
                </w:smartTag>
              </w:p>
              <w:p w:rsidR="001F61C2" w:rsidRDefault="001F61C2" w:rsidP="001F61C2">
                <w:pPr>
                  <w:pStyle w:val="2"/>
                  <w:rPr>
                    <w:rtl/>
                  </w:rPr>
                </w:pPr>
                <w:r>
                  <w:rPr>
                    <w:rtl/>
                  </w:rPr>
                  <w:t>אגף</w:t>
                </w:r>
                <w:r>
                  <w:rPr>
                    <w:rFonts w:hint="cs"/>
                    <w:rtl/>
                  </w:rPr>
                  <w:t xml:space="preserve"> בכיר למערכות</w:t>
                </w:r>
                <w:r>
                  <w:rPr>
                    <w:rtl/>
                  </w:rPr>
                  <w:t xml:space="preserve"> מידע</w:t>
                </w:r>
              </w:p>
            </w:txbxContent>
          </v:textbox>
          <w10:wrap anchorx="page"/>
        </v:rect>
      </w:pict>
    </w:r>
  </w:p>
  <w:p w:rsidR="001F70E6" w:rsidRDefault="001F61C2" w:rsidP="001F61C2">
    <w:pPr>
      <w:pStyle w:val="a3"/>
      <w:pBdr>
        <w:bottom w:val="single" w:sz="6" w:space="1" w:color="auto"/>
      </w:pBdr>
      <w:jc w:val="center"/>
      <w:rPr>
        <w:rFonts w:hint="cs"/>
      </w:rPr>
    </w:pPr>
    <w:r>
      <w:rPr>
        <w:rStyle w:val="a6"/>
      </w:rPr>
      <w:fldChar w:fldCharType="begin"/>
    </w:r>
    <w:r>
      <w:rPr>
        <w:rStyle w:val="a6"/>
      </w:rPr>
      <w:instrText xml:space="preserve"> PAGE </w:instrText>
    </w:r>
    <w:r>
      <w:rPr>
        <w:rStyle w:val="a6"/>
      </w:rPr>
      <w:fldChar w:fldCharType="separate"/>
    </w:r>
    <w:r w:rsidR="00E843A4">
      <w:rPr>
        <w:rStyle w:val="a6"/>
        <w:noProof/>
        <w:rtl/>
      </w:rPr>
      <w:t>- 2 -</w:t>
    </w:r>
    <w:r>
      <w:rPr>
        <w:rStyle w:val="a6"/>
      </w:rPr>
      <w:fldChar w:fldCharType="end"/>
    </w:r>
  </w:p>
  <w:p w:rsidR="001F70E6" w:rsidRDefault="001F70E6" w:rsidP="00C71C87">
    <w:pPr>
      <w:pStyle w:val="a3"/>
      <w:pBdr>
        <w:bottom w:val="single" w:sz="6" w:space="1" w:color="auto"/>
      </w:pBdr>
      <w:rPr>
        <w:rFonts w:hint="cs"/>
      </w:rPr>
    </w:pPr>
  </w:p>
  <w:p w:rsidR="001F70E6" w:rsidRPr="00C71C87" w:rsidRDefault="001F70E6" w:rsidP="00C71C87">
    <w:pPr>
      <w:pStyle w:val="a3"/>
      <w:rPr>
        <w:rFonts w:hint="cs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70E6" w:rsidRDefault="001F70E6" w:rsidP="007D461E">
    <w:pPr>
      <w:pStyle w:val="a3"/>
      <w:jc w:val="center"/>
    </w:pPr>
    <w:r>
      <w:rPr>
        <w:noProof/>
      </w:rPr>
      <w:pict>
        <v:rect id="_x0000_s2054" style="position:absolute;left:0;text-align:left;margin-left:54pt;margin-top:9.65pt;width:174.2pt;height:36.05pt;z-index:251654656;mso-position-horizontal-relative:page" filled="f" stroked="f" strokecolor="white" strokeweight="2pt">
          <v:textbox style="mso-next-textbox:#_x0000_s2054" inset="1pt,1pt,1pt,1pt">
            <w:txbxContent>
              <w:p w:rsidR="001F70E6" w:rsidRDefault="001F70E6" w:rsidP="00B2150A">
                <w:pPr>
                  <w:pStyle w:val="1"/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 xml:space="preserve">Prime Minister’s </w:t>
                </w:r>
                <w:r w:rsidR="00B2150A">
                  <w:rPr>
                    <w:sz w:val="28"/>
                    <w:szCs w:val="28"/>
                  </w:rPr>
                  <w:t>O</w:t>
                </w:r>
                <w:r>
                  <w:rPr>
                    <w:sz w:val="28"/>
                    <w:szCs w:val="28"/>
                  </w:rPr>
                  <w:t>ffice</w:t>
                </w:r>
              </w:p>
              <w:p w:rsidR="001F70E6" w:rsidRPr="00B2150A" w:rsidRDefault="00B2150A" w:rsidP="001F61C2">
                <w:pPr>
                  <w:bidi w:val="0"/>
                  <w:spacing w:line="220" w:lineRule="exact"/>
                  <w:jc w:val="center"/>
                  <w:rPr>
                    <w:sz w:val="22"/>
                    <w:szCs w:val="22"/>
                    <w:rtl/>
                  </w:rPr>
                </w:pPr>
                <w:r w:rsidRPr="00536462">
                  <w:rPr>
                    <w:sz w:val="22"/>
                    <w:szCs w:val="22"/>
                  </w:rPr>
                  <w:t>Senior Dept. of Informatio</w:t>
                </w:r>
                <w:r w:rsidR="001F61C2">
                  <w:rPr>
                    <w:sz w:val="22"/>
                    <w:szCs w:val="22"/>
                  </w:rPr>
                  <w:t>n</w:t>
                </w:r>
                <w:r w:rsidRPr="00536462">
                  <w:rPr>
                    <w:sz w:val="22"/>
                    <w:szCs w:val="22"/>
                  </w:rPr>
                  <w:t xml:space="preserve"> Sy</w:t>
                </w:r>
                <w:r>
                  <w:rPr>
                    <w:sz w:val="22"/>
                    <w:szCs w:val="22"/>
                  </w:rPr>
                  <w:t>s</w:t>
                </w:r>
                <w:r w:rsidRPr="00536462">
                  <w:rPr>
                    <w:sz w:val="22"/>
                    <w:szCs w:val="22"/>
                  </w:rPr>
                  <w:t xml:space="preserve">tems </w:t>
                </w:r>
              </w:p>
            </w:txbxContent>
          </v:textbox>
          <w10:wrap anchorx="page"/>
        </v:rect>
      </w:pict>
    </w:r>
    <w:r w:rsidR="005A3D6F">
      <w:rPr>
        <w:noProof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2628900</wp:posOffset>
          </wp:positionH>
          <wp:positionV relativeFrom="paragraph">
            <wp:posOffset>6350</wp:posOffset>
          </wp:positionV>
          <wp:extent cx="640080" cy="822960"/>
          <wp:effectExtent l="19050" t="0" r="7620" b="0"/>
          <wp:wrapTopAndBottom/>
          <wp:docPr id="8" name="תמונה 8" descr="Il-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Il-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0080" cy="8229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pict>
        <v:rect id="_x0000_s2055" style="position:absolute;left:0;text-align:left;margin-left:386.95pt;margin-top:9.5pt;width:144.05pt;height:36.05pt;z-index:251655680;mso-position-horizontal-relative:page;mso-position-vertical-relative:text" filled="f" stroked="f" strokecolor="white" strokeweight="2pt">
          <v:textbox style="mso-next-textbox:#_x0000_s2055" inset="1pt,1pt,1pt,1pt">
            <w:txbxContent>
              <w:p w:rsidR="001F70E6" w:rsidRDefault="001F70E6" w:rsidP="007D461E">
                <w:pPr>
                  <w:jc w:val="center"/>
                  <w:rPr>
                    <w:rFonts w:cs="David"/>
                    <w:b/>
                    <w:bCs/>
                    <w:sz w:val="32"/>
                    <w:szCs w:val="32"/>
                    <w:rtl/>
                  </w:rPr>
                </w:pPr>
                <w:smartTag w:uri="urn:schemas-microsoft-com:office:smarttags" w:element="PersonName">
                  <w:r>
                    <w:rPr>
                      <w:rFonts w:cs="David"/>
                      <w:b/>
                      <w:bCs/>
                      <w:sz w:val="32"/>
                      <w:szCs w:val="32"/>
                      <w:rtl/>
                    </w:rPr>
                    <w:t>משרד ראש הממשלה</w:t>
                  </w:r>
                </w:smartTag>
              </w:p>
              <w:p w:rsidR="001F70E6" w:rsidRDefault="001F70E6" w:rsidP="00445236">
                <w:pPr>
                  <w:pStyle w:val="2"/>
                  <w:rPr>
                    <w:rtl/>
                  </w:rPr>
                </w:pPr>
                <w:r>
                  <w:rPr>
                    <w:rtl/>
                  </w:rPr>
                  <w:t>אגף</w:t>
                </w:r>
                <w:r w:rsidR="00445236">
                  <w:rPr>
                    <w:rFonts w:hint="cs"/>
                    <w:rtl/>
                  </w:rPr>
                  <w:t xml:space="preserve"> בכיר למערכות</w:t>
                </w:r>
                <w:r>
                  <w:rPr>
                    <w:rtl/>
                  </w:rPr>
                  <w:t xml:space="preserve"> מידע</w:t>
                </w:r>
              </w:p>
            </w:txbxContent>
          </v:textbox>
          <w10:wrap anchorx="page"/>
        </v:rect>
      </w:pict>
    </w:r>
  </w:p>
  <w:p w:rsidR="001F70E6" w:rsidRPr="00177C28" w:rsidRDefault="001F70E6" w:rsidP="007D461E">
    <w:pPr>
      <w:pStyle w:val="a3"/>
      <w:rPr>
        <w:rFonts w:hint="cs"/>
      </w:rPr>
    </w:pPr>
  </w:p>
  <w:p w:rsidR="001F70E6" w:rsidRPr="007D461E" w:rsidRDefault="001F70E6" w:rsidP="007D461E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A0CD1"/>
    <w:multiLevelType w:val="multilevel"/>
    <w:tmpl w:val="E12AADD2"/>
    <w:lvl w:ilvl="0">
      <w:start w:val="2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73"/>
        </w:tabs>
        <w:ind w:left="973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796"/>
        </w:tabs>
        <w:ind w:left="17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34"/>
        </w:tabs>
        <w:ind w:left="233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32"/>
        </w:tabs>
        <w:ind w:left="32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770"/>
        </w:tabs>
        <w:ind w:left="37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668"/>
        </w:tabs>
        <w:ind w:left="46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06"/>
        </w:tabs>
        <w:ind w:left="52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104"/>
        </w:tabs>
        <w:ind w:left="6104" w:hanging="1800"/>
      </w:pPr>
      <w:rPr>
        <w:rFonts w:hint="default"/>
      </w:rPr>
    </w:lvl>
  </w:abstractNum>
  <w:abstractNum w:abstractNumId="1">
    <w:nsid w:val="0B9517F2"/>
    <w:multiLevelType w:val="multilevel"/>
    <w:tmpl w:val="86DE8FE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1437"/>
        </w:tabs>
        <w:ind w:left="1437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874"/>
        </w:tabs>
        <w:ind w:left="287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3951"/>
        </w:tabs>
        <w:ind w:left="3951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5388"/>
        </w:tabs>
        <w:ind w:left="538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6465"/>
        </w:tabs>
        <w:ind w:left="646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7902"/>
        </w:tabs>
        <w:ind w:left="790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8979"/>
        </w:tabs>
        <w:ind w:left="8979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0416"/>
        </w:tabs>
        <w:ind w:left="10416" w:hanging="1800"/>
      </w:pPr>
      <w:rPr>
        <w:rFonts w:hint="default"/>
        <w:b/>
      </w:rPr>
    </w:lvl>
  </w:abstractNum>
  <w:abstractNum w:abstractNumId="2">
    <w:nsid w:val="0B974AC8"/>
    <w:multiLevelType w:val="multilevel"/>
    <w:tmpl w:val="3BF69DC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1077"/>
        </w:tabs>
        <w:ind w:left="1077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154"/>
        </w:tabs>
        <w:ind w:left="21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2871"/>
        </w:tabs>
        <w:ind w:left="2871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3948"/>
        </w:tabs>
        <w:ind w:left="39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665"/>
        </w:tabs>
        <w:ind w:left="466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5742"/>
        </w:tabs>
        <w:ind w:left="57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6459"/>
        </w:tabs>
        <w:ind w:left="6459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7536"/>
        </w:tabs>
        <w:ind w:left="7536" w:hanging="1800"/>
      </w:pPr>
      <w:rPr>
        <w:rFonts w:hint="default"/>
        <w:b/>
      </w:rPr>
    </w:lvl>
  </w:abstractNum>
  <w:abstractNum w:abstractNumId="3">
    <w:nsid w:val="0BE32C31"/>
    <w:multiLevelType w:val="hybridMultilevel"/>
    <w:tmpl w:val="54861D50"/>
    <w:lvl w:ilvl="0" w:tplc="CC70611E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ascii="Arial" w:hAnsi="Arial"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4">
    <w:nsid w:val="0C346619"/>
    <w:multiLevelType w:val="multilevel"/>
    <w:tmpl w:val="372E317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1077"/>
        </w:tabs>
        <w:ind w:left="1077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154"/>
        </w:tabs>
        <w:ind w:left="21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2871"/>
        </w:tabs>
        <w:ind w:left="2871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3948"/>
        </w:tabs>
        <w:ind w:left="39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665"/>
        </w:tabs>
        <w:ind w:left="466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5742"/>
        </w:tabs>
        <w:ind w:left="57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6459"/>
        </w:tabs>
        <w:ind w:left="6459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7536"/>
        </w:tabs>
        <w:ind w:left="7536" w:hanging="1800"/>
      </w:pPr>
      <w:rPr>
        <w:rFonts w:hint="default"/>
        <w:b/>
      </w:rPr>
    </w:lvl>
  </w:abstractNum>
  <w:abstractNum w:abstractNumId="5">
    <w:nsid w:val="0D2045BE"/>
    <w:multiLevelType w:val="multilevel"/>
    <w:tmpl w:val="A518325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1077"/>
        </w:tabs>
        <w:ind w:left="1077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154"/>
        </w:tabs>
        <w:ind w:left="21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2871"/>
        </w:tabs>
        <w:ind w:left="2871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3948"/>
        </w:tabs>
        <w:ind w:left="39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665"/>
        </w:tabs>
        <w:ind w:left="466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5742"/>
        </w:tabs>
        <w:ind w:left="57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6459"/>
        </w:tabs>
        <w:ind w:left="6459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7536"/>
        </w:tabs>
        <w:ind w:left="7536" w:hanging="1800"/>
      </w:pPr>
      <w:rPr>
        <w:rFonts w:hint="default"/>
        <w:b/>
      </w:rPr>
    </w:lvl>
  </w:abstractNum>
  <w:abstractNum w:abstractNumId="6">
    <w:nsid w:val="11674460"/>
    <w:multiLevelType w:val="multilevel"/>
    <w:tmpl w:val="D97A98B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54"/>
        </w:tabs>
        <w:ind w:left="21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71"/>
        </w:tabs>
        <w:ind w:left="287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48"/>
        </w:tabs>
        <w:ind w:left="39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65"/>
        </w:tabs>
        <w:ind w:left="46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42"/>
        </w:tabs>
        <w:ind w:left="57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59"/>
        </w:tabs>
        <w:ind w:left="645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36"/>
        </w:tabs>
        <w:ind w:left="7536" w:hanging="1800"/>
      </w:pPr>
      <w:rPr>
        <w:rFonts w:hint="default"/>
      </w:rPr>
    </w:lvl>
  </w:abstractNum>
  <w:abstractNum w:abstractNumId="7">
    <w:nsid w:val="12E34854"/>
    <w:multiLevelType w:val="multilevel"/>
    <w:tmpl w:val="E0049EF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1077"/>
        </w:tabs>
        <w:ind w:left="1077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154"/>
        </w:tabs>
        <w:ind w:left="21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2871"/>
        </w:tabs>
        <w:ind w:left="2871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3948"/>
        </w:tabs>
        <w:ind w:left="39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665"/>
        </w:tabs>
        <w:ind w:left="466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5742"/>
        </w:tabs>
        <w:ind w:left="57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6459"/>
        </w:tabs>
        <w:ind w:left="6459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7536"/>
        </w:tabs>
        <w:ind w:left="7536" w:hanging="1800"/>
      </w:pPr>
      <w:rPr>
        <w:rFonts w:hint="default"/>
        <w:b/>
      </w:rPr>
    </w:lvl>
  </w:abstractNum>
  <w:abstractNum w:abstractNumId="8">
    <w:nsid w:val="1874460B"/>
    <w:multiLevelType w:val="multilevel"/>
    <w:tmpl w:val="B468714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1077"/>
        </w:tabs>
        <w:ind w:left="1077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154"/>
        </w:tabs>
        <w:ind w:left="21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2871"/>
        </w:tabs>
        <w:ind w:left="2871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3948"/>
        </w:tabs>
        <w:ind w:left="39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665"/>
        </w:tabs>
        <w:ind w:left="466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5742"/>
        </w:tabs>
        <w:ind w:left="57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6459"/>
        </w:tabs>
        <w:ind w:left="6459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7536"/>
        </w:tabs>
        <w:ind w:left="7536" w:hanging="1800"/>
      </w:pPr>
      <w:rPr>
        <w:rFonts w:hint="default"/>
        <w:b/>
      </w:rPr>
    </w:lvl>
  </w:abstractNum>
  <w:abstractNum w:abstractNumId="9">
    <w:nsid w:val="18F234AD"/>
    <w:multiLevelType w:val="hybridMultilevel"/>
    <w:tmpl w:val="EC9CB72E"/>
    <w:lvl w:ilvl="0" w:tplc="09D22442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ascii="Arial" w:hAnsi="Arial" w:hint="default"/>
        <w:b/>
        <w:u w:val="none"/>
      </w:rPr>
    </w:lvl>
    <w:lvl w:ilvl="1" w:tplc="04090019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0">
    <w:nsid w:val="191F70CC"/>
    <w:multiLevelType w:val="multilevel"/>
    <w:tmpl w:val="799279DC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717"/>
        </w:tabs>
        <w:ind w:left="717" w:hanging="360"/>
      </w:pPr>
      <w:rPr>
        <w:rFonts w:hint="default"/>
        <w:b/>
        <w:lang w:val="en-US"/>
      </w:rPr>
    </w:lvl>
    <w:lvl w:ilvl="2">
      <w:start w:val="1"/>
      <w:numFmt w:val="decimal"/>
      <w:lvlText w:val="%1.%2.%3"/>
      <w:lvlJc w:val="left"/>
      <w:pPr>
        <w:tabs>
          <w:tab w:val="num" w:pos="1434"/>
        </w:tabs>
        <w:ind w:left="143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791"/>
        </w:tabs>
        <w:ind w:left="1791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508"/>
        </w:tabs>
        <w:ind w:left="250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2865"/>
        </w:tabs>
        <w:ind w:left="286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3582"/>
        </w:tabs>
        <w:ind w:left="358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939"/>
        </w:tabs>
        <w:ind w:left="3939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4656"/>
        </w:tabs>
        <w:ind w:left="4656" w:hanging="1800"/>
      </w:pPr>
      <w:rPr>
        <w:rFonts w:hint="default"/>
        <w:b/>
      </w:rPr>
    </w:lvl>
  </w:abstractNum>
  <w:abstractNum w:abstractNumId="11">
    <w:nsid w:val="1F9F472F"/>
    <w:multiLevelType w:val="hybridMultilevel"/>
    <w:tmpl w:val="CB4A7070"/>
    <w:lvl w:ilvl="0" w:tplc="77C4346E">
      <w:numFmt w:val="bullet"/>
      <w:lvlText w:val="-"/>
      <w:lvlJc w:val="left"/>
      <w:pPr>
        <w:tabs>
          <w:tab w:val="num" w:pos="537"/>
        </w:tabs>
        <w:ind w:left="537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57"/>
        </w:tabs>
        <w:ind w:left="12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77"/>
        </w:tabs>
        <w:ind w:left="19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97"/>
        </w:tabs>
        <w:ind w:left="26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17"/>
        </w:tabs>
        <w:ind w:left="34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37"/>
        </w:tabs>
        <w:ind w:left="41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57"/>
        </w:tabs>
        <w:ind w:left="48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77"/>
        </w:tabs>
        <w:ind w:left="55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97"/>
        </w:tabs>
        <w:ind w:left="6297" w:hanging="360"/>
      </w:pPr>
      <w:rPr>
        <w:rFonts w:ascii="Wingdings" w:hAnsi="Wingdings" w:hint="default"/>
      </w:rPr>
    </w:lvl>
  </w:abstractNum>
  <w:abstractNum w:abstractNumId="12">
    <w:nsid w:val="2B4526D3"/>
    <w:multiLevelType w:val="hybridMultilevel"/>
    <w:tmpl w:val="8266EC4E"/>
    <w:lvl w:ilvl="0" w:tplc="3342F86C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ascii="Arial" w:hAnsi="Arial"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3">
    <w:nsid w:val="2FBA3ED8"/>
    <w:multiLevelType w:val="hybridMultilevel"/>
    <w:tmpl w:val="7988D18A"/>
    <w:lvl w:ilvl="0" w:tplc="66647042">
      <w:start w:val="1"/>
      <w:numFmt w:val="hebrew1"/>
      <w:lvlText w:val="%1."/>
      <w:lvlJc w:val="left"/>
      <w:pPr>
        <w:tabs>
          <w:tab w:val="num" w:pos="357"/>
        </w:tabs>
        <w:ind w:left="357" w:hanging="360"/>
      </w:pPr>
      <w:rPr>
        <w:rFonts w:hint="default"/>
      </w:rPr>
    </w:lvl>
    <w:lvl w:ilvl="1" w:tplc="49FA8862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0B13203"/>
    <w:multiLevelType w:val="multilevel"/>
    <w:tmpl w:val="C520E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lang w:bidi="he-I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hebrew1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3C26386"/>
    <w:multiLevelType w:val="multilevel"/>
    <w:tmpl w:val="972E262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34"/>
        </w:tabs>
        <w:ind w:left="1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91"/>
        </w:tabs>
        <w:ind w:left="179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08"/>
        </w:tabs>
        <w:ind w:left="25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65"/>
        </w:tabs>
        <w:ind w:left="2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582"/>
        </w:tabs>
        <w:ind w:left="35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39"/>
        </w:tabs>
        <w:ind w:left="393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56"/>
        </w:tabs>
        <w:ind w:left="4656" w:hanging="1800"/>
      </w:pPr>
      <w:rPr>
        <w:rFonts w:hint="default"/>
      </w:rPr>
    </w:lvl>
  </w:abstractNum>
  <w:abstractNum w:abstractNumId="16">
    <w:nsid w:val="347A58CB"/>
    <w:multiLevelType w:val="hybridMultilevel"/>
    <w:tmpl w:val="F43A19EA"/>
    <w:lvl w:ilvl="0" w:tplc="A816FCAA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ascii="Arial" w:hAnsi="Arial"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7">
    <w:nsid w:val="43CF2A60"/>
    <w:multiLevelType w:val="hybridMultilevel"/>
    <w:tmpl w:val="38E03364"/>
    <w:lvl w:ilvl="0" w:tplc="89B0CBF4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  <w:b/>
        <w:u w:val="none"/>
      </w:rPr>
    </w:lvl>
    <w:lvl w:ilvl="1" w:tplc="04090019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5B2FD3E">
      <w:start w:val="1"/>
      <w:numFmt w:val="decimal"/>
      <w:lvlText w:val="%3."/>
      <w:lvlJc w:val="left"/>
      <w:pPr>
        <w:tabs>
          <w:tab w:val="num" w:pos="2337"/>
        </w:tabs>
        <w:ind w:left="2337" w:hanging="360"/>
      </w:pPr>
      <w:rPr>
        <w:rFonts w:hint="default"/>
        <w:b/>
        <w:u w:val="none"/>
      </w:rPr>
    </w:lvl>
    <w:lvl w:ilvl="3" w:tplc="FA148B6C">
      <w:start w:val="1"/>
      <w:numFmt w:val="hebrew1"/>
      <w:lvlText w:val="%4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8">
    <w:nsid w:val="46A84E38"/>
    <w:multiLevelType w:val="hybridMultilevel"/>
    <w:tmpl w:val="4740C1C8"/>
    <w:lvl w:ilvl="0" w:tplc="BC106C04">
      <w:start w:val="1"/>
      <w:numFmt w:val="decimal"/>
      <w:lvlText w:val="%1."/>
      <w:lvlJc w:val="left"/>
      <w:pPr>
        <w:tabs>
          <w:tab w:val="num" w:pos="537"/>
        </w:tabs>
        <w:ind w:left="5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57"/>
        </w:tabs>
        <w:ind w:left="1257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77"/>
        </w:tabs>
        <w:ind w:left="197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97"/>
        </w:tabs>
        <w:ind w:left="269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17"/>
        </w:tabs>
        <w:ind w:left="341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37"/>
        </w:tabs>
        <w:ind w:left="413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57"/>
        </w:tabs>
        <w:ind w:left="485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77"/>
        </w:tabs>
        <w:ind w:left="557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97"/>
        </w:tabs>
        <w:ind w:left="6297" w:hanging="180"/>
      </w:pPr>
    </w:lvl>
  </w:abstractNum>
  <w:abstractNum w:abstractNumId="19">
    <w:nsid w:val="49742FBA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>
    <w:nsid w:val="4ABA7A86"/>
    <w:multiLevelType w:val="hybridMultilevel"/>
    <w:tmpl w:val="353E0648"/>
    <w:lvl w:ilvl="0" w:tplc="38C8CADE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4C715D2C"/>
    <w:multiLevelType w:val="multilevel"/>
    <w:tmpl w:val="43E6572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1077"/>
        </w:tabs>
        <w:ind w:left="1077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154"/>
        </w:tabs>
        <w:ind w:left="21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2871"/>
        </w:tabs>
        <w:ind w:left="2871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3948"/>
        </w:tabs>
        <w:ind w:left="39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665"/>
        </w:tabs>
        <w:ind w:left="466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5742"/>
        </w:tabs>
        <w:ind w:left="57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6459"/>
        </w:tabs>
        <w:ind w:left="6459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7536"/>
        </w:tabs>
        <w:ind w:left="7536" w:hanging="1800"/>
      </w:pPr>
      <w:rPr>
        <w:rFonts w:hint="default"/>
        <w:b/>
      </w:rPr>
    </w:lvl>
  </w:abstractNum>
  <w:abstractNum w:abstractNumId="22">
    <w:nsid w:val="56BD46F8"/>
    <w:multiLevelType w:val="multilevel"/>
    <w:tmpl w:val="9ED02EE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1077"/>
        </w:tabs>
        <w:ind w:left="1077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154"/>
        </w:tabs>
        <w:ind w:left="21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2871"/>
        </w:tabs>
        <w:ind w:left="2871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3948"/>
        </w:tabs>
        <w:ind w:left="39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665"/>
        </w:tabs>
        <w:ind w:left="466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5742"/>
        </w:tabs>
        <w:ind w:left="57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6459"/>
        </w:tabs>
        <w:ind w:left="6459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7536"/>
        </w:tabs>
        <w:ind w:left="7536" w:hanging="1800"/>
      </w:pPr>
      <w:rPr>
        <w:rFonts w:hint="default"/>
        <w:b/>
      </w:rPr>
    </w:lvl>
  </w:abstractNum>
  <w:abstractNum w:abstractNumId="23">
    <w:nsid w:val="58557C98"/>
    <w:multiLevelType w:val="multilevel"/>
    <w:tmpl w:val="32E87BCC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1077"/>
        </w:tabs>
        <w:ind w:left="1077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154"/>
        </w:tabs>
        <w:ind w:left="21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2871"/>
        </w:tabs>
        <w:ind w:left="2871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3948"/>
        </w:tabs>
        <w:ind w:left="39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665"/>
        </w:tabs>
        <w:ind w:left="466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5742"/>
        </w:tabs>
        <w:ind w:left="57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6459"/>
        </w:tabs>
        <w:ind w:left="6459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7536"/>
        </w:tabs>
        <w:ind w:left="7536" w:hanging="1800"/>
      </w:pPr>
      <w:rPr>
        <w:rFonts w:hint="default"/>
        <w:b/>
      </w:rPr>
    </w:lvl>
  </w:abstractNum>
  <w:abstractNum w:abstractNumId="24">
    <w:nsid w:val="5CBD188D"/>
    <w:multiLevelType w:val="multilevel"/>
    <w:tmpl w:val="8DB02F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  <w:lang w:bidi="he-IL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>
    <w:nsid w:val="5DE30B61"/>
    <w:multiLevelType w:val="hybridMultilevel"/>
    <w:tmpl w:val="A120D5BC"/>
    <w:lvl w:ilvl="0" w:tplc="3ED4C82E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ascii="Arial" w:hAnsi="Arial"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26">
    <w:nsid w:val="62C61D3F"/>
    <w:multiLevelType w:val="hybridMultilevel"/>
    <w:tmpl w:val="0F86CE32"/>
    <w:lvl w:ilvl="0" w:tplc="E83E49B4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ascii="Arial" w:hAnsi="Arial" w:hint="default"/>
        <w:b/>
        <w:u w:val="none"/>
      </w:rPr>
    </w:lvl>
    <w:lvl w:ilvl="1" w:tplc="04090019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27">
    <w:nsid w:val="639F1539"/>
    <w:multiLevelType w:val="hybridMultilevel"/>
    <w:tmpl w:val="D496FF72"/>
    <w:lvl w:ilvl="0" w:tplc="7B889766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ascii="Arial" w:hAnsi="Arial"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28">
    <w:nsid w:val="67B433A6"/>
    <w:multiLevelType w:val="multilevel"/>
    <w:tmpl w:val="E2FEA48E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797"/>
        </w:tabs>
        <w:ind w:left="179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57"/>
        </w:tabs>
        <w:ind w:left="215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77"/>
        </w:tabs>
        <w:ind w:left="287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37"/>
        </w:tabs>
        <w:ind w:left="323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57"/>
        </w:tabs>
        <w:ind w:left="395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17"/>
        </w:tabs>
        <w:ind w:left="431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37"/>
        </w:tabs>
        <w:ind w:left="5037" w:hanging="1800"/>
      </w:pPr>
      <w:rPr>
        <w:rFonts w:hint="default"/>
      </w:rPr>
    </w:lvl>
  </w:abstractNum>
  <w:abstractNum w:abstractNumId="29">
    <w:nsid w:val="68775CEC"/>
    <w:multiLevelType w:val="hybridMultilevel"/>
    <w:tmpl w:val="F79E2386"/>
    <w:lvl w:ilvl="0" w:tplc="1FF8CEB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9925F04"/>
    <w:multiLevelType w:val="multilevel"/>
    <w:tmpl w:val="D9A2A90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1">
    <w:nsid w:val="6B12527D"/>
    <w:multiLevelType w:val="multilevel"/>
    <w:tmpl w:val="A0AC712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1077"/>
        </w:tabs>
        <w:ind w:left="1077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154"/>
        </w:tabs>
        <w:ind w:left="21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2871"/>
        </w:tabs>
        <w:ind w:left="2871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3948"/>
        </w:tabs>
        <w:ind w:left="39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665"/>
        </w:tabs>
        <w:ind w:left="466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5742"/>
        </w:tabs>
        <w:ind w:left="57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6459"/>
        </w:tabs>
        <w:ind w:left="6459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7536"/>
        </w:tabs>
        <w:ind w:left="7536" w:hanging="1800"/>
      </w:pPr>
      <w:rPr>
        <w:rFonts w:hint="default"/>
        <w:b/>
      </w:rPr>
    </w:lvl>
  </w:abstractNum>
  <w:abstractNum w:abstractNumId="32">
    <w:nsid w:val="6B6608A5"/>
    <w:multiLevelType w:val="hybridMultilevel"/>
    <w:tmpl w:val="1B48F094"/>
    <w:lvl w:ilvl="0" w:tplc="66647042">
      <w:start w:val="1"/>
      <w:numFmt w:val="hebrew1"/>
      <w:lvlText w:val="%1."/>
      <w:lvlJc w:val="left"/>
      <w:pPr>
        <w:tabs>
          <w:tab w:val="num" w:pos="357"/>
        </w:tabs>
        <w:ind w:left="357" w:hanging="360"/>
      </w:pPr>
      <w:rPr>
        <w:rFonts w:hint="default"/>
      </w:rPr>
    </w:lvl>
    <w:lvl w:ilvl="1" w:tplc="22160F6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FE32899"/>
    <w:multiLevelType w:val="hybridMultilevel"/>
    <w:tmpl w:val="80C8F1C0"/>
    <w:lvl w:ilvl="0" w:tplc="08F600EC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ascii="Arial" w:hAnsi="Arial" w:hint="default"/>
        <w:b/>
        <w:u w:val="none"/>
      </w:rPr>
    </w:lvl>
    <w:lvl w:ilvl="1" w:tplc="04090019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34">
    <w:nsid w:val="70A83E61"/>
    <w:multiLevelType w:val="multilevel"/>
    <w:tmpl w:val="B0AEB84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1077"/>
        </w:tabs>
        <w:ind w:left="1077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154"/>
        </w:tabs>
        <w:ind w:left="21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2871"/>
        </w:tabs>
        <w:ind w:left="2871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3948"/>
        </w:tabs>
        <w:ind w:left="39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665"/>
        </w:tabs>
        <w:ind w:left="466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5742"/>
        </w:tabs>
        <w:ind w:left="57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6459"/>
        </w:tabs>
        <w:ind w:left="6459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7536"/>
        </w:tabs>
        <w:ind w:left="7536" w:hanging="1800"/>
      </w:pPr>
      <w:rPr>
        <w:rFonts w:hint="default"/>
        <w:b/>
      </w:rPr>
    </w:lvl>
  </w:abstractNum>
  <w:abstractNum w:abstractNumId="35">
    <w:nsid w:val="7F9559DB"/>
    <w:multiLevelType w:val="multilevel"/>
    <w:tmpl w:val="F6662DB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u w:val="single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u w:val="single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u w:val="single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u w:val="single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u w:val="single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u w:val="single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  <w:u w:val="single"/>
      </w:rPr>
    </w:lvl>
  </w:abstractNum>
  <w:abstractNum w:abstractNumId="36">
    <w:nsid w:val="7FB929B0"/>
    <w:multiLevelType w:val="multilevel"/>
    <w:tmpl w:val="F2E626F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34"/>
        </w:tabs>
        <w:ind w:left="1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91"/>
        </w:tabs>
        <w:ind w:left="179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08"/>
        </w:tabs>
        <w:ind w:left="25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65"/>
        </w:tabs>
        <w:ind w:left="2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582"/>
        </w:tabs>
        <w:ind w:left="35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39"/>
        </w:tabs>
        <w:ind w:left="393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56"/>
        </w:tabs>
        <w:ind w:left="4656" w:hanging="1800"/>
      </w:pPr>
      <w:rPr>
        <w:rFonts w:hint="default"/>
      </w:rPr>
    </w:lvl>
  </w:abstractNum>
  <w:num w:numId="1">
    <w:abstractNumId w:val="20"/>
  </w:num>
  <w:num w:numId="2">
    <w:abstractNumId w:val="24"/>
  </w:num>
  <w:num w:numId="3">
    <w:abstractNumId w:val="15"/>
  </w:num>
  <w:num w:numId="4">
    <w:abstractNumId w:val="10"/>
  </w:num>
  <w:num w:numId="5">
    <w:abstractNumId w:val="13"/>
  </w:num>
  <w:num w:numId="6">
    <w:abstractNumId w:val="29"/>
  </w:num>
  <w:num w:numId="7">
    <w:abstractNumId w:val="32"/>
  </w:num>
  <w:num w:numId="8">
    <w:abstractNumId w:val="2"/>
  </w:num>
  <w:num w:numId="9">
    <w:abstractNumId w:val="17"/>
  </w:num>
  <w:num w:numId="10">
    <w:abstractNumId w:val="36"/>
  </w:num>
  <w:num w:numId="11">
    <w:abstractNumId w:val="6"/>
  </w:num>
  <w:num w:numId="12">
    <w:abstractNumId w:val="28"/>
  </w:num>
  <w:num w:numId="13">
    <w:abstractNumId w:val="33"/>
  </w:num>
  <w:num w:numId="14">
    <w:abstractNumId w:val="4"/>
  </w:num>
  <w:num w:numId="15">
    <w:abstractNumId w:val="8"/>
  </w:num>
  <w:num w:numId="16">
    <w:abstractNumId w:val="27"/>
  </w:num>
  <w:num w:numId="17">
    <w:abstractNumId w:val="31"/>
  </w:num>
  <w:num w:numId="18">
    <w:abstractNumId w:val="16"/>
  </w:num>
  <w:num w:numId="19">
    <w:abstractNumId w:val="22"/>
  </w:num>
  <w:num w:numId="20">
    <w:abstractNumId w:val="30"/>
  </w:num>
  <w:num w:numId="21">
    <w:abstractNumId w:val="35"/>
  </w:num>
  <w:num w:numId="22">
    <w:abstractNumId w:val="21"/>
  </w:num>
  <w:num w:numId="23">
    <w:abstractNumId w:val="23"/>
  </w:num>
  <w:num w:numId="24">
    <w:abstractNumId w:val="25"/>
  </w:num>
  <w:num w:numId="25">
    <w:abstractNumId w:val="5"/>
  </w:num>
  <w:num w:numId="26">
    <w:abstractNumId w:val="9"/>
  </w:num>
  <w:num w:numId="27">
    <w:abstractNumId w:val="0"/>
  </w:num>
  <w:num w:numId="28">
    <w:abstractNumId w:val="34"/>
  </w:num>
  <w:num w:numId="29">
    <w:abstractNumId w:val="12"/>
  </w:num>
  <w:num w:numId="30">
    <w:abstractNumId w:val="26"/>
  </w:num>
  <w:num w:numId="31">
    <w:abstractNumId w:val="1"/>
  </w:num>
  <w:num w:numId="32">
    <w:abstractNumId w:val="18"/>
  </w:num>
  <w:num w:numId="33">
    <w:abstractNumId w:val="19"/>
  </w:num>
  <w:num w:numId="34">
    <w:abstractNumId w:val="3"/>
  </w:num>
  <w:num w:numId="35">
    <w:abstractNumId w:val="7"/>
  </w:num>
  <w:num w:numId="36">
    <w:abstractNumId w:val="11"/>
  </w:num>
  <w:num w:numId="37">
    <w:abstractNumId w:val="14"/>
  </w:num>
  <w:numIdMacAtCleanup w:val="3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20"/>
  <w:noPunctuationKerning/>
  <w:characterSpacingControl w:val="doNotCompress"/>
  <w:hdrShapeDefaults>
    <o:shapedefaults v:ext="edit" spidmax="3074">
      <o:colormru v:ext="edit" colors="#ffc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pplyBreakingRules/>
  </w:compat>
  <w:rsids>
    <w:rsidRoot w:val="009A154E"/>
    <w:rsid w:val="00000DBD"/>
    <w:rsid w:val="000104A5"/>
    <w:rsid w:val="00013508"/>
    <w:rsid w:val="00016484"/>
    <w:rsid w:val="00022FDA"/>
    <w:rsid w:val="000327CB"/>
    <w:rsid w:val="00040D7D"/>
    <w:rsid w:val="000422F2"/>
    <w:rsid w:val="000531BD"/>
    <w:rsid w:val="00057757"/>
    <w:rsid w:val="000655AC"/>
    <w:rsid w:val="00087D41"/>
    <w:rsid w:val="000916D5"/>
    <w:rsid w:val="0009351C"/>
    <w:rsid w:val="0009701F"/>
    <w:rsid w:val="000A3DBA"/>
    <w:rsid w:val="000C6439"/>
    <w:rsid w:val="000E3FFE"/>
    <w:rsid w:val="000F1181"/>
    <w:rsid w:val="000F6FD6"/>
    <w:rsid w:val="00101B8F"/>
    <w:rsid w:val="001367E5"/>
    <w:rsid w:val="001563BC"/>
    <w:rsid w:val="00161D2E"/>
    <w:rsid w:val="00162D7E"/>
    <w:rsid w:val="00166171"/>
    <w:rsid w:val="00171821"/>
    <w:rsid w:val="001722B3"/>
    <w:rsid w:val="00175496"/>
    <w:rsid w:val="0017786D"/>
    <w:rsid w:val="00177C28"/>
    <w:rsid w:val="00181D41"/>
    <w:rsid w:val="00186B88"/>
    <w:rsid w:val="001C494A"/>
    <w:rsid w:val="001D54DB"/>
    <w:rsid w:val="001D571A"/>
    <w:rsid w:val="001E082D"/>
    <w:rsid w:val="001F4461"/>
    <w:rsid w:val="001F61C2"/>
    <w:rsid w:val="001F7048"/>
    <w:rsid w:val="001F70E6"/>
    <w:rsid w:val="00202474"/>
    <w:rsid w:val="00203A51"/>
    <w:rsid w:val="002058DA"/>
    <w:rsid w:val="0020594E"/>
    <w:rsid w:val="00207B06"/>
    <w:rsid w:val="002136E4"/>
    <w:rsid w:val="00214F0E"/>
    <w:rsid w:val="00220308"/>
    <w:rsid w:val="00221BDB"/>
    <w:rsid w:val="002232A0"/>
    <w:rsid w:val="002242B4"/>
    <w:rsid w:val="002367D5"/>
    <w:rsid w:val="002445A9"/>
    <w:rsid w:val="002513B0"/>
    <w:rsid w:val="00256B0A"/>
    <w:rsid w:val="00263B05"/>
    <w:rsid w:val="00273969"/>
    <w:rsid w:val="00282207"/>
    <w:rsid w:val="00282601"/>
    <w:rsid w:val="00287C76"/>
    <w:rsid w:val="002938BC"/>
    <w:rsid w:val="002E011C"/>
    <w:rsid w:val="00302E95"/>
    <w:rsid w:val="003046FB"/>
    <w:rsid w:val="00305565"/>
    <w:rsid w:val="003057D7"/>
    <w:rsid w:val="0031408A"/>
    <w:rsid w:val="003302A3"/>
    <w:rsid w:val="00330CD4"/>
    <w:rsid w:val="00331548"/>
    <w:rsid w:val="003458D1"/>
    <w:rsid w:val="00350D14"/>
    <w:rsid w:val="00391BEC"/>
    <w:rsid w:val="00394FC7"/>
    <w:rsid w:val="00396998"/>
    <w:rsid w:val="003A001D"/>
    <w:rsid w:val="003B03C5"/>
    <w:rsid w:val="003C0637"/>
    <w:rsid w:val="003C3808"/>
    <w:rsid w:val="003D0F1D"/>
    <w:rsid w:val="003D31E0"/>
    <w:rsid w:val="003D49FC"/>
    <w:rsid w:val="003E2D6B"/>
    <w:rsid w:val="003E6728"/>
    <w:rsid w:val="003F0BAC"/>
    <w:rsid w:val="003F3F2F"/>
    <w:rsid w:val="003F46EA"/>
    <w:rsid w:val="00406972"/>
    <w:rsid w:val="004072ED"/>
    <w:rsid w:val="00410387"/>
    <w:rsid w:val="004157B8"/>
    <w:rsid w:val="00420BFB"/>
    <w:rsid w:val="004228FD"/>
    <w:rsid w:val="0044315C"/>
    <w:rsid w:val="00445236"/>
    <w:rsid w:val="00456E3A"/>
    <w:rsid w:val="004749D9"/>
    <w:rsid w:val="00476C0A"/>
    <w:rsid w:val="004829F7"/>
    <w:rsid w:val="004917D0"/>
    <w:rsid w:val="00491BF8"/>
    <w:rsid w:val="004A78CC"/>
    <w:rsid w:val="004D707A"/>
    <w:rsid w:val="004E0AF1"/>
    <w:rsid w:val="004E2498"/>
    <w:rsid w:val="004F3CC2"/>
    <w:rsid w:val="005106F3"/>
    <w:rsid w:val="005112C7"/>
    <w:rsid w:val="00511355"/>
    <w:rsid w:val="005126E7"/>
    <w:rsid w:val="0053274B"/>
    <w:rsid w:val="00540FD4"/>
    <w:rsid w:val="005517D4"/>
    <w:rsid w:val="0056618A"/>
    <w:rsid w:val="00571E82"/>
    <w:rsid w:val="00573903"/>
    <w:rsid w:val="005834BB"/>
    <w:rsid w:val="005874CC"/>
    <w:rsid w:val="0058797B"/>
    <w:rsid w:val="00587EF7"/>
    <w:rsid w:val="00594544"/>
    <w:rsid w:val="005A12AD"/>
    <w:rsid w:val="005A3D6F"/>
    <w:rsid w:val="005A60FF"/>
    <w:rsid w:val="005B0F83"/>
    <w:rsid w:val="005E1C6F"/>
    <w:rsid w:val="005E6970"/>
    <w:rsid w:val="005F12F5"/>
    <w:rsid w:val="005F4B6B"/>
    <w:rsid w:val="00607A14"/>
    <w:rsid w:val="00613BBF"/>
    <w:rsid w:val="00627F14"/>
    <w:rsid w:val="00632E10"/>
    <w:rsid w:val="00641BA9"/>
    <w:rsid w:val="00652EC1"/>
    <w:rsid w:val="00670095"/>
    <w:rsid w:val="006737A4"/>
    <w:rsid w:val="00696D04"/>
    <w:rsid w:val="006A755C"/>
    <w:rsid w:val="006B5E2D"/>
    <w:rsid w:val="006D1203"/>
    <w:rsid w:val="006D2700"/>
    <w:rsid w:val="006D4749"/>
    <w:rsid w:val="006D7200"/>
    <w:rsid w:val="006E42B2"/>
    <w:rsid w:val="006E4B82"/>
    <w:rsid w:val="006E6323"/>
    <w:rsid w:val="006F320A"/>
    <w:rsid w:val="00702E0D"/>
    <w:rsid w:val="00705843"/>
    <w:rsid w:val="0071085D"/>
    <w:rsid w:val="00712401"/>
    <w:rsid w:val="00716B50"/>
    <w:rsid w:val="00726DCC"/>
    <w:rsid w:val="00731958"/>
    <w:rsid w:val="00745D74"/>
    <w:rsid w:val="007543D6"/>
    <w:rsid w:val="00755673"/>
    <w:rsid w:val="00775783"/>
    <w:rsid w:val="00776AE0"/>
    <w:rsid w:val="007871F2"/>
    <w:rsid w:val="007A6C4E"/>
    <w:rsid w:val="007B69EA"/>
    <w:rsid w:val="007C2269"/>
    <w:rsid w:val="007C7019"/>
    <w:rsid w:val="007D461E"/>
    <w:rsid w:val="007D7E6E"/>
    <w:rsid w:val="007E44BD"/>
    <w:rsid w:val="007F0433"/>
    <w:rsid w:val="00803073"/>
    <w:rsid w:val="0080421D"/>
    <w:rsid w:val="00814376"/>
    <w:rsid w:val="008159E9"/>
    <w:rsid w:val="00815D27"/>
    <w:rsid w:val="00817257"/>
    <w:rsid w:val="0082570D"/>
    <w:rsid w:val="00830C49"/>
    <w:rsid w:val="00846231"/>
    <w:rsid w:val="00854685"/>
    <w:rsid w:val="00860112"/>
    <w:rsid w:val="00893C87"/>
    <w:rsid w:val="008A0246"/>
    <w:rsid w:val="008A1AC5"/>
    <w:rsid w:val="008B0F57"/>
    <w:rsid w:val="008C4E0A"/>
    <w:rsid w:val="008C7366"/>
    <w:rsid w:val="008C7951"/>
    <w:rsid w:val="008C7E1D"/>
    <w:rsid w:val="008D4B94"/>
    <w:rsid w:val="008F12AB"/>
    <w:rsid w:val="008F71AE"/>
    <w:rsid w:val="0090686A"/>
    <w:rsid w:val="00910BC6"/>
    <w:rsid w:val="00915A68"/>
    <w:rsid w:val="00916807"/>
    <w:rsid w:val="00934CBB"/>
    <w:rsid w:val="00935B8E"/>
    <w:rsid w:val="009646EA"/>
    <w:rsid w:val="009676D9"/>
    <w:rsid w:val="00970C8A"/>
    <w:rsid w:val="009735AE"/>
    <w:rsid w:val="00985A96"/>
    <w:rsid w:val="009917B8"/>
    <w:rsid w:val="00996658"/>
    <w:rsid w:val="009A154E"/>
    <w:rsid w:val="009D1D01"/>
    <w:rsid w:val="009D4B48"/>
    <w:rsid w:val="009E317C"/>
    <w:rsid w:val="009E4F9B"/>
    <w:rsid w:val="009F01CA"/>
    <w:rsid w:val="009F5D09"/>
    <w:rsid w:val="009F6CBA"/>
    <w:rsid w:val="009F6D71"/>
    <w:rsid w:val="00A10622"/>
    <w:rsid w:val="00A11368"/>
    <w:rsid w:val="00A23158"/>
    <w:rsid w:val="00A40835"/>
    <w:rsid w:val="00A5417B"/>
    <w:rsid w:val="00A828D9"/>
    <w:rsid w:val="00A82B3B"/>
    <w:rsid w:val="00A8488E"/>
    <w:rsid w:val="00AA2080"/>
    <w:rsid w:val="00AC0F94"/>
    <w:rsid w:val="00AC2C1B"/>
    <w:rsid w:val="00AD4D05"/>
    <w:rsid w:val="00AE0930"/>
    <w:rsid w:val="00B01F23"/>
    <w:rsid w:val="00B12DBC"/>
    <w:rsid w:val="00B2150A"/>
    <w:rsid w:val="00B42CE3"/>
    <w:rsid w:val="00B578E7"/>
    <w:rsid w:val="00B650A5"/>
    <w:rsid w:val="00B726B7"/>
    <w:rsid w:val="00B73D88"/>
    <w:rsid w:val="00B76FC5"/>
    <w:rsid w:val="00B83FB5"/>
    <w:rsid w:val="00BA37DC"/>
    <w:rsid w:val="00BA6047"/>
    <w:rsid w:val="00BA71D6"/>
    <w:rsid w:val="00BB2913"/>
    <w:rsid w:val="00BB3D17"/>
    <w:rsid w:val="00BD4F66"/>
    <w:rsid w:val="00BE7C64"/>
    <w:rsid w:val="00BF601C"/>
    <w:rsid w:val="00C13B00"/>
    <w:rsid w:val="00C35549"/>
    <w:rsid w:val="00C4511E"/>
    <w:rsid w:val="00C55E8D"/>
    <w:rsid w:val="00C56FE2"/>
    <w:rsid w:val="00C64CC5"/>
    <w:rsid w:val="00C71C87"/>
    <w:rsid w:val="00C72C0D"/>
    <w:rsid w:val="00C76523"/>
    <w:rsid w:val="00CD2EA5"/>
    <w:rsid w:val="00CE1A4A"/>
    <w:rsid w:val="00CE6503"/>
    <w:rsid w:val="00CE7489"/>
    <w:rsid w:val="00CF0945"/>
    <w:rsid w:val="00CF67DD"/>
    <w:rsid w:val="00D002A4"/>
    <w:rsid w:val="00D07BD1"/>
    <w:rsid w:val="00D2571D"/>
    <w:rsid w:val="00D40CEE"/>
    <w:rsid w:val="00D705C3"/>
    <w:rsid w:val="00D80D0E"/>
    <w:rsid w:val="00D81FEA"/>
    <w:rsid w:val="00D84724"/>
    <w:rsid w:val="00D86E0C"/>
    <w:rsid w:val="00D96898"/>
    <w:rsid w:val="00DA3245"/>
    <w:rsid w:val="00DA6004"/>
    <w:rsid w:val="00DA7BD2"/>
    <w:rsid w:val="00DB0F03"/>
    <w:rsid w:val="00DB7852"/>
    <w:rsid w:val="00DC5077"/>
    <w:rsid w:val="00DD5998"/>
    <w:rsid w:val="00DF2205"/>
    <w:rsid w:val="00E03B5D"/>
    <w:rsid w:val="00E10602"/>
    <w:rsid w:val="00E11459"/>
    <w:rsid w:val="00E2301C"/>
    <w:rsid w:val="00E2594B"/>
    <w:rsid w:val="00E31A05"/>
    <w:rsid w:val="00E32D13"/>
    <w:rsid w:val="00E35675"/>
    <w:rsid w:val="00E41D8D"/>
    <w:rsid w:val="00E42A85"/>
    <w:rsid w:val="00E54AE3"/>
    <w:rsid w:val="00E63C7F"/>
    <w:rsid w:val="00E63F72"/>
    <w:rsid w:val="00E65726"/>
    <w:rsid w:val="00E67443"/>
    <w:rsid w:val="00E71D3E"/>
    <w:rsid w:val="00E750C1"/>
    <w:rsid w:val="00E75C7C"/>
    <w:rsid w:val="00E77DA8"/>
    <w:rsid w:val="00E8118C"/>
    <w:rsid w:val="00E843A4"/>
    <w:rsid w:val="00E91F00"/>
    <w:rsid w:val="00E96465"/>
    <w:rsid w:val="00EA2924"/>
    <w:rsid w:val="00EA4630"/>
    <w:rsid w:val="00EA738F"/>
    <w:rsid w:val="00EC300B"/>
    <w:rsid w:val="00ED0F34"/>
    <w:rsid w:val="00ED676A"/>
    <w:rsid w:val="00F0183A"/>
    <w:rsid w:val="00F03882"/>
    <w:rsid w:val="00F04A92"/>
    <w:rsid w:val="00F170F8"/>
    <w:rsid w:val="00F17816"/>
    <w:rsid w:val="00F23F71"/>
    <w:rsid w:val="00F26010"/>
    <w:rsid w:val="00F26B35"/>
    <w:rsid w:val="00F30DD3"/>
    <w:rsid w:val="00F33ECE"/>
    <w:rsid w:val="00F41656"/>
    <w:rsid w:val="00F50CAA"/>
    <w:rsid w:val="00F534F0"/>
    <w:rsid w:val="00F57795"/>
    <w:rsid w:val="00F67FEC"/>
    <w:rsid w:val="00F77DB2"/>
    <w:rsid w:val="00F80FA6"/>
    <w:rsid w:val="00F909C4"/>
    <w:rsid w:val="00F90BEC"/>
    <w:rsid w:val="00FA315C"/>
    <w:rsid w:val="00FE1613"/>
    <w:rsid w:val="00FF3AEB"/>
    <w:rsid w:val="00FF6937"/>
    <w:rsid w:val="00FF6B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3074">
      <o:colormru v:ext="edit" colors="#ffc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82B3B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AE0930"/>
    <w:pPr>
      <w:keepNext/>
      <w:bidi w:val="0"/>
      <w:outlineLvl w:val="0"/>
    </w:pPr>
    <w:rPr>
      <w:rFonts w:cs="Miriam"/>
      <w:b/>
      <w:bCs/>
      <w:sz w:val="26"/>
      <w:szCs w:val="26"/>
    </w:rPr>
  </w:style>
  <w:style w:type="paragraph" w:styleId="2">
    <w:name w:val="heading 2"/>
    <w:basedOn w:val="a"/>
    <w:next w:val="a"/>
    <w:qFormat/>
    <w:rsid w:val="00AE0930"/>
    <w:pPr>
      <w:keepNext/>
      <w:jc w:val="center"/>
      <w:outlineLvl w:val="1"/>
    </w:pPr>
    <w:rPr>
      <w:rFonts w:cs="David"/>
      <w:lang w:eastAsia="he-IL"/>
    </w:rPr>
  </w:style>
  <w:style w:type="paragraph" w:styleId="3">
    <w:name w:val="heading 3"/>
    <w:basedOn w:val="a"/>
    <w:next w:val="a"/>
    <w:link w:val="30"/>
    <w:qFormat/>
    <w:rsid w:val="00985A9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30">
    <w:name w:val="כותרת 3 תו"/>
    <w:basedOn w:val="a0"/>
    <w:link w:val="3"/>
    <w:rsid w:val="00985A96"/>
    <w:rPr>
      <w:rFonts w:ascii="Arial" w:hAnsi="Arial" w:cs="Arial"/>
      <w:b/>
      <w:bCs/>
      <w:sz w:val="26"/>
      <w:szCs w:val="26"/>
      <w:lang w:val="en-US" w:eastAsia="en-US" w:bidi="he-IL"/>
    </w:rPr>
  </w:style>
  <w:style w:type="paragraph" w:styleId="a3">
    <w:name w:val="header"/>
    <w:basedOn w:val="a"/>
    <w:rsid w:val="00AE0930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AE0930"/>
    <w:pPr>
      <w:tabs>
        <w:tab w:val="center" w:pos="4153"/>
        <w:tab w:val="right" w:pos="8306"/>
      </w:tabs>
    </w:pPr>
  </w:style>
  <w:style w:type="character" w:styleId="Hyperlink">
    <w:name w:val="Hyperlink"/>
    <w:basedOn w:val="a0"/>
    <w:rsid w:val="00AE0930"/>
    <w:rPr>
      <w:color w:val="0000FF"/>
      <w:u w:val="single"/>
    </w:rPr>
  </w:style>
  <w:style w:type="table" w:styleId="a5">
    <w:name w:val="Table Grid"/>
    <w:basedOn w:val="a1"/>
    <w:rsid w:val="00AE0930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age number"/>
    <w:basedOn w:val="a0"/>
    <w:rsid w:val="00AE0930"/>
  </w:style>
  <w:style w:type="paragraph" w:styleId="a7">
    <w:name w:val="E-mail Signature"/>
    <w:basedOn w:val="a"/>
    <w:rsid w:val="00350D14"/>
  </w:style>
  <w:style w:type="paragraph" w:customStyle="1" w:styleId="Normal3">
    <w:name w:val="Normal3"/>
    <w:basedOn w:val="a"/>
    <w:rsid w:val="0080421D"/>
    <w:pPr>
      <w:keepLines/>
      <w:widowControl w:val="0"/>
      <w:overflowPunct w:val="0"/>
      <w:autoSpaceDE w:val="0"/>
      <w:autoSpaceDN w:val="0"/>
      <w:adjustRightInd w:val="0"/>
      <w:spacing w:before="60"/>
      <w:ind w:left="1584"/>
      <w:jc w:val="both"/>
      <w:textAlignment w:val="baseline"/>
    </w:pPr>
    <w:rPr>
      <w:rFonts w:cs="David"/>
      <w:smallCaps/>
      <w:lang w:eastAsia="he-IL"/>
    </w:rPr>
  </w:style>
  <w:style w:type="paragraph" w:styleId="a8">
    <w:name w:val="Balloon Text"/>
    <w:basedOn w:val="a"/>
    <w:semiHidden/>
    <w:rsid w:val="00DF2205"/>
    <w:rPr>
      <w:rFonts w:ascii="Tahoma" w:hAnsi="Tahoma" w:cs="Tahoma"/>
      <w:sz w:val="16"/>
      <w:szCs w:val="16"/>
    </w:rPr>
  </w:style>
  <w:style w:type="paragraph" w:styleId="NormalWeb">
    <w:name w:val="Normal (Web)"/>
    <w:basedOn w:val="a"/>
    <w:rsid w:val="00B42CE3"/>
    <w:pPr>
      <w:bidi w:val="0"/>
      <w:spacing w:before="100" w:beforeAutospacing="1" w:after="100" w:afterAutospacing="1"/>
    </w:pPr>
  </w:style>
  <w:style w:type="table" w:styleId="10">
    <w:name w:val="Table Grid 1"/>
    <w:basedOn w:val="a1"/>
    <w:rsid w:val="001367E5"/>
    <w:pPr>
      <w:overflowPunct w:val="0"/>
      <w:autoSpaceDE w:val="0"/>
      <w:autoSpaceDN w:val="0"/>
      <w:bidi/>
      <w:adjustRightInd w:val="0"/>
      <w:jc w:val="both"/>
      <w:textAlignment w:val="baseline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9">
    <w:name w:val="footnote text"/>
    <w:basedOn w:val="a"/>
    <w:semiHidden/>
    <w:rsid w:val="00ED0F34"/>
    <w:rPr>
      <w:rFonts w:cs="David"/>
      <w:sz w:val="20"/>
      <w:szCs w:val="20"/>
    </w:rPr>
  </w:style>
  <w:style w:type="character" w:styleId="aa">
    <w:name w:val="footnote reference"/>
    <w:basedOn w:val="a0"/>
    <w:semiHidden/>
    <w:rsid w:val="00ED0F34"/>
    <w:rPr>
      <w:vertAlign w:val="superscript"/>
    </w:rPr>
  </w:style>
  <w:style w:type="paragraph" w:styleId="TOC1">
    <w:name w:val="toc 1"/>
    <w:basedOn w:val="a"/>
    <w:next w:val="a"/>
    <w:autoRedefine/>
    <w:semiHidden/>
    <w:rsid w:val="00287C76"/>
    <w:pPr>
      <w:tabs>
        <w:tab w:val="right" w:pos="8987"/>
      </w:tabs>
    </w:pPr>
    <w:rPr>
      <w:rFonts w:cs="David"/>
      <w:b/>
      <w:bCs/>
      <w:noProof/>
    </w:rPr>
  </w:style>
  <w:style w:type="paragraph" w:styleId="TOC2">
    <w:name w:val="toc 2"/>
    <w:basedOn w:val="a"/>
    <w:next w:val="a"/>
    <w:autoRedefine/>
    <w:semiHidden/>
    <w:rsid w:val="00282601"/>
    <w:pPr>
      <w:tabs>
        <w:tab w:val="left" w:pos="1437"/>
        <w:tab w:val="right" w:pos="8987"/>
      </w:tabs>
      <w:ind w:left="1077"/>
    </w:pPr>
  </w:style>
  <w:style w:type="paragraph" w:styleId="TOC3">
    <w:name w:val="toc 3"/>
    <w:basedOn w:val="a"/>
    <w:next w:val="a"/>
    <w:autoRedefine/>
    <w:semiHidden/>
    <w:rsid w:val="00420BFB"/>
    <w:pPr>
      <w:tabs>
        <w:tab w:val="left" w:pos="1990"/>
        <w:tab w:val="right" w:pos="8987"/>
      </w:tabs>
      <w:ind w:left="143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01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ron.armon@it.pmo.gov.il" TargetMode="External"/><Relationship Id="rId2" Type="http://schemas.openxmlformats.org/officeDocument/2006/relationships/hyperlink" Target="http://www.pmo.gov.il" TargetMode="External"/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ron.armon@it.pmo.gov.il" TargetMode="External"/><Relationship Id="rId2" Type="http://schemas.openxmlformats.org/officeDocument/2006/relationships/hyperlink" Target="http://www.pmo.gov.il" TargetMode="External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ona\&#1513;&#1493;&#1500;&#1495;&#1503;%20&#1492;&#1506;&#1489;&#1493;&#1491;&#1492;\&#1514;&#1499;&#1493;&#1500;&#1514;%20&#1513;&#1493;&#1500;&#1495;&#1503;%20&#1506;&#1489;&#1493;&#1491;&#1492;\&#1514;&#1489;&#1504;&#1497;&#1514;%20&#1502;&#1499;&#1514;&#1489;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תבנית מכתב</Template>
  <TotalTime>0</TotalTime>
  <Pages>1</Pages>
  <Words>242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כותרת המסמך</vt:lpstr>
    </vt:vector>
  </TitlesOfParts>
  <Company/>
  <LinksUpToDate>false</LinksUpToDate>
  <CharactersWithSpaces>1453</CharactersWithSpaces>
  <SharedDoc>false</SharedDoc>
  <HLinks>
    <vt:vector size="24" baseType="variant">
      <vt:variant>
        <vt:i4>3473477</vt:i4>
      </vt:variant>
      <vt:variant>
        <vt:i4>12</vt:i4>
      </vt:variant>
      <vt:variant>
        <vt:i4>0</vt:i4>
      </vt:variant>
      <vt:variant>
        <vt:i4>5</vt:i4>
      </vt:variant>
      <vt:variant>
        <vt:lpwstr>mailto:ron.armon@it.pmo.gov.il</vt:lpwstr>
      </vt:variant>
      <vt:variant>
        <vt:lpwstr/>
      </vt:variant>
      <vt:variant>
        <vt:i4>6488126</vt:i4>
      </vt:variant>
      <vt:variant>
        <vt:i4>9</vt:i4>
      </vt:variant>
      <vt:variant>
        <vt:i4>0</vt:i4>
      </vt:variant>
      <vt:variant>
        <vt:i4>5</vt:i4>
      </vt:variant>
      <vt:variant>
        <vt:lpwstr>http://www.pmo.gov.il/</vt:lpwstr>
      </vt:variant>
      <vt:variant>
        <vt:lpwstr/>
      </vt:variant>
      <vt:variant>
        <vt:i4>3473477</vt:i4>
      </vt:variant>
      <vt:variant>
        <vt:i4>6</vt:i4>
      </vt:variant>
      <vt:variant>
        <vt:i4>0</vt:i4>
      </vt:variant>
      <vt:variant>
        <vt:i4>5</vt:i4>
      </vt:variant>
      <vt:variant>
        <vt:lpwstr>mailto:ron.armon@it.pmo.gov.il</vt:lpwstr>
      </vt:variant>
      <vt:variant>
        <vt:lpwstr/>
      </vt:variant>
      <vt:variant>
        <vt:i4>6488126</vt:i4>
      </vt:variant>
      <vt:variant>
        <vt:i4>3</vt:i4>
      </vt:variant>
      <vt:variant>
        <vt:i4>0</vt:i4>
      </vt:variant>
      <vt:variant>
        <vt:i4>5</vt:i4>
      </vt:variant>
      <vt:variant>
        <vt:lpwstr>http://www.pmo.gov.il/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כותרת המסמך</dc:title>
  <dc:subject/>
  <dc:creator>רון ערמון</dc:creator>
  <cp:keywords/>
  <dc:description/>
  <cp:lastModifiedBy>rachelm</cp:lastModifiedBy>
  <cp:revision>2</cp:revision>
  <cp:lastPrinted>2009-01-21T13:35:00Z</cp:lastPrinted>
  <dcterms:created xsi:type="dcterms:W3CDTF">2009-11-11T09:58:00Z</dcterms:created>
  <dcterms:modified xsi:type="dcterms:W3CDTF">2009-11-11T09:58:00Z</dcterms:modified>
</cp:coreProperties>
</file>